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349" w:rsidRDefault="00D12349" w:rsidP="00D12349">
      <w:pPr>
        <w:widowControl w:val="0"/>
        <w:rPr>
          <w:rStyle w:val="StyleBody1"/>
          <w:color w:val="FF0000"/>
        </w:rPr>
      </w:pPr>
      <w:bookmarkStart w:id="0" w:name="_Toc178127481"/>
      <w:bookmarkStart w:id="1" w:name="_Toc177540998"/>
      <w:bookmarkStart w:id="2" w:name="_Toc177277178"/>
      <w:bookmarkStart w:id="3" w:name="_Toc174415580"/>
      <w:bookmarkStart w:id="4" w:name="_Toc174348459"/>
      <w:bookmarkStart w:id="5" w:name="_Toc174348257"/>
      <w:bookmarkStart w:id="6" w:name="_Toc173922887"/>
      <w:bookmarkStart w:id="7" w:name="_Toc173317672"/>
      <w:bookmarkStart w:id="8" w:name="_Toc173232660"/>
      <w:bookmarkStart w:id="9" w:name="_Toc173208213"/>
      <w:bookmarkStart w:id="10" w:name="_Toc172971528"/>
      <w:bookmarkStart w:id="11" w:name="_Toc172950170"/>
      <w:bookmarkStart w:id="12" w:name="_Toc172949928"/>
      <w:bookmarkStart w:id="13" w:name="_Toc172949545"/>
      <w:bookmarkStart w:id="14" w:name="_Toc172710661"/>
      <w:bookmarkStart w:id="15" w:name="_Toc172709372"/>
      <w:bookmarkStart w:id="16" w:name="_Toc172704340"/>
      <w:bookmarkStart w:id="17" w:name="_Toc170532627"/>
      <w:bookmarkStart w:id="18" w:name="_Toc168892807"/>
      <w:bookmarkStart w:id="19" w:name="_Toc168890565"/>
      <w:bookmarkStart w:id="20" w:name="_Toc168890358"/>
      <w:bookmarkStart w:id="21" w:name="_Toc164160634"/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E403FE" w:rsidP="00D12349">
      <w:pPr>
        <w:widowControl w:val="0"/>
        <w:ind w:left="-180"/>
        <w:jc w:val="center"/>
        <w:rPr>
          <w:rFonts w:cs="Tahoma"/>
          <w:b/>
        </w:rPr>
      </w:pPr>
      <w:r>
        <w:rPr>
          <w:rFonts w:cs="Tahoma"/>
          <w:b/>
          <w:noProof/>
        </w:rPr>
        <w:drawing>
          <wp:inline distT="0" distB="0" distL="0" distR="0">
            <wp:extent cx="5943600" cy="866775"/>
            <wp:effectExtent l="19050" t="0" r="0" b="0"/>
            <wp:docPr id="45" name="Picture 490" descr="MoversSuite_logotype_rgb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MoversSuite_logotype_rgb_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rebuchet MS"/>
          <w:b/>
          <w:bCs/>
        </w:rPr>
      </w:pP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rebuchet MS"/>
          <w:b/>
          <w:bCs/>
        </w:rPr>
      </w:pP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Style w:val="StyleBody1"/>
        </w:rPr>
      </w:pPr>
      <w:r>
        <w:rPr>
          <w:rStyle w:val="StyleBody1"/>
        </w:rPr>
        <w:t>User Guide</w:t>
      </w: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rebuchet MS"/>
          <w:sz w:val="20"/>
          <w:szCs w:val="20"/>
        </w:rPr>
      </w:pP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rebuchet MS"/>
          <w:sz w:val="20"/>
          <w:szCs w:val="20"/>
        </w:rPr>
      </w:pPr>
    </w:p>
    <w:p w:rsidR="00D12349" w:rsidRPr="00CE3ED3" w:rsidRDefault="00D12349" w:rsidP="00D12349">
      <w:pPr>
        <w:widowControl w:val="0"/>
        <w:rPr>
          <w:rFonts w:cs="Tahoma"/>
          <w:sz w:val="48"/>
          <w:szCs w:val="48"/>
        </w:rPr>
      </w:pPr>
      <w:r>
        <w:rPr>
          <w:rFonts w:asciiTheme="minorHAnsi" w:hAnsiTheme="minorHAnsi" w:cs="Tahoma"/>
          <w:sz w:val="48"/>
          <w:szCs w:val="48"/>
        </w:rPr>
        <w:t>User Guide to Bookmarks</w:t>
      </w:r>
    </w:p>
    <w:p w:rsidR="00D12349" w:rsidRPr="00CE3ED3" w:rsidRDefault="00D12349" w:rsidP="00D12349">
      <w:pPr>
        <w:widowControl w:val="0"/>
        <w:rPr>
          <w:rFonts w:cs="Tahoma"/>
          <w:b/>
        </w:rPr>
      </w:pPr>
    </w:p>
    <w:p w:rsidR="00D12349" w:rsidRPr="00CE3ED3" w:rsidRDefault="00D12349" w:rsidP="00D12349">
      <w:pPr>
        <w:widowControl w:val="0"/>
        <w:rPr>
          <w:rStyle w:val="StyleBody1"/>
        </w:rPr>
      </w:pPr>
    </w:p>
    <w:p w:rsidR="00D12349" w:rsidRPr="00CE3ED3" w:rsidRDefault="00D12349" w:rsidP="00D12349">
      <w:pPr>
        <w:widowControl w:val="0"/>
        <w:rPr>
          <w:rFonts w:cs="Tahoma"/>
        </w:rPr>
        <w:sectPr w:rsidR="00D12349" w:rsidRPr="00CE3ED3" w:rsidSect="00C32B32">
          <w:headerReference w:type="default" r:id="rId10"/>
          <w:footerReference w:type="default" r:id="rId11"/>
          <w:pgSz w:w="12240" w:h="15840" w:code="1"/>
          <w:pgMar w:top="720" w:right="1440" w:bottom="720" w:left="1440" w:header="720" w:footer="720" w:gutter="0"/>
          <w:cols w:space="720"/>
          <w:titlePg/>
          <w:docGrid w:linePitch="360"/>
        </w:sectPr>
      </w:pPr>
      <w:r>
        <w:rPr>
          <w:rFonts w:asciiTheme="minorHAnsi" w:hAnsiTheme="minorHAnsi" w:cs="Tahoma"/>
        </w:rPr>
        <w:t>Setting up, understanding and using Bookmarks</w:t>
      </w: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ahoma"/>
          <w:b/>
          <w:bCs/>
          <w:sz w:val="32"/>
          <w:szCs w:val="32"/>
        </w:rPr>
      </w:pPr>
      <w:r>
        <w:rPr>
          <w:rFonts w:asciiTheme="minorHAnsi" w:hAnsiTheme="minorHAnsi" w:cs="Tahoma"/>
          <w:b/>
          <w:bCs/>
          <w:sz w:val="32"/>
          <w:szCs w:val="32"/>
        </w:rPr>
        <w:lastRenderedPageBreak/>
        <w:t>User Guide to Bookmarks</w:t>
      </w:r>
    </w:p>
    <w:p w:rsidR="00D12349" w:rsidRPr="00CE3ED3" w:rsidRDefault="00D12349" w:rsidP="00D12349">
      <w:pPr>
        <w:widowControl w:val="0"/>
        <w:autoSpaceDE w:val="0"/>
        <w:autoSpaceDN w:val="0"/>
        <w:adjustRightInd w:val="0"/>
        <w:rPr>
          <w:rFonts w:cs="Tahoma"/>
          <w:bCs/>
          <w:sz w:val="32"/>
          <w:szCs w:val="32"/>
        </w:rPr>
      </w:pPr>
      <w:r w:rsidRPr="00CE3ED3">
        <w:rPr>
          <w:rFonts w:cs="Tahoma"/>
          <w:bCs/>
          <w:sz w:val="32"/>
          <w:szCs w:val="32"/>
        </w:rPr>
        <w:t xml:space="preserve">Version </w:t>
      </w:r>
      <w:r w:rsidR="00A13DAC">
        <w:rPr>
          <w:rFonts w:cs="Tahoma"/>
          <w:bCs/>
          <w:sz w:val="32"/>
          <w:szCs w:val="32"/>
        </w:rPr>
        <w:t>4.6</w:t>
      </w:r>
      <w:r w:rsidRPr="00CE3ED3">
        <w:rPr>
          <w:rFonts w:cs="Tahoma"/>
          <w:bCs/>
          <w:sz w:val="32"/>
          <w:szCs w:val="32"/>
        </w:rPr>
        <w:t xml:space="preserve"> (</w:t>
      </w:r>
      <w:r w:rsidR="001F45C2">
        <w:rPr>
          <w:rFonts w:cs="Tahoma"/>
          <w:bCs/>
          <w:sz w:val="32"/>
          <w:szCs w:val="32"/>
        </w:rPr>
        <w:t>Sprin</w:t>
      </w:r>
      <w:r w:rsidR="00A13DAC">
        <w:rPr>
          <w:rFonts w:cs="Tahoma"/>
          <w:bCs/>
          <w:sz w:val="32"/>
          <w:szCs w:val="32"/>
        </w:rPr>
        <w:t>g 2012</w:t>
      </w:r>
      <w:r w:rsidRPr="00CE3ED3">
        <w:rPr>
          <w:rFonts w:cs="Tahoma"/>
          <w:bCs/>
          <w:sz w:val="32"/>
          <w:szCs w:val="32"/>
        </w:rPr>
        <w:t>)</w:t>
      </w:r>
    </w:p>
    <w:p w:rsidR="00D12349" w:rsidRDefault="00D12349" w:rsidP="00D12349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Default="0010024A" w:rsidP="00D12349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ahoma"/>
          <w:b/>
          <w:bCs/>
          <w:sz w:val="28"/>
          <w:szCs w:val="28"/>
        </w:rPr>
      </w:pPr>
      <w:r w:rsidRPr="00CE3ED3">
        <w:rPr>
          <w:rFonts w:cs="Tahoma"/>
          <w:b/>
          <w:bCs/>
          <w:sz w:val="28"/>
          <w:szCs w:val="28"/>
        </w:rPr>
        <w:t>Copyright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Cs w:val="22"/>
        </w:rPr>
      </w:pPr>
      <w:r>
        <w:rPr>
          <w:rFonts w:cs="Tahoma"/>
          <w:szCs w:val="22"/>
        </w:rPr>
        <w:t xml:space="preserve">Copyright © 2007 </w:t>
      </w:r>
      <w:r w:rsidRPr="00CE3ED3">
        <w:rPr>
          <w:rFonts w:cs="Tahoma"/>
          <w:szCs w:val="22"/>
        </w:rPr>
        <w:t xml:space="preserve">by </w:t>
      </w:r>
      <w:r>
        <w:rPr>
          <w:rFonts w:cs="Tahoma"/>
          <w:szCs w:val="22"/>
        </w:rPr>
        <w:t>Efficient Workflow Solutions, LLC | All rights reserved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Cs w:val="22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ahoma"/>
          <w:b/>
          <w:bCs/>
          <w:sz w:val="28"/>
          <w:szCs w:val="28"/>
        </w:rPr>
      </w:pPr>
      <w:r w:rsidRPr="00CE3ED3">
        <w:rPr>
          <w:rFonts w:cs="Tahoma"/>
          <w:b/>
          <w:bCs/>
          <w:sz w:val="28"/>
          <w:szCs w:val="28"/>
        </w:rPr>
        <w:t>Trademarks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 w:rsidRPr="00813ECF">
        <w:rPr>
          <w:rFonts w:cs="Tahoma"/>
          <w:i/>
          <w:szCs w:val="22"/>
        </w:rPr>
        <w:t>Movers</w:t>
      </w:r>
      <w:r w:rsidRPr="00CE3ED3">
        <w:rPr>
          <w:rFonts w:cs="Tahoma"/>
          <w:szCs w:val="22"/>
        </w:rPr>
        <w:t xml:space="preserve">Suite is a trademark of </w:t>
      </w:r>
      <w:r>
        <w:rPr>
          <w:rFonts w:cs="Tahoma"/>
          <w:szCs w:val="22"/>
        </w:rPr>
        <w:t>Efficient Workflow Solutions, LLC</w:t>
      </w:r>
      <w:r w:rsidRPr="00CE3ED3">
        <w:rPr>
          <w:rFonts w:cs="Tahoma"/>
          <w:szCs w:val="22"/>
        </w:rPr>
        <w:t>.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 w:rsidRPr="00CE3ED3">
        <w:rPr>
          <w:rFonts w:cs="Tahoma"/>
          <w:szCs w:val="22"/>
        </w:rPr>
        <w:t xml:space="preserve">Microsoft and Microsoft Windows are registered trademarks of Microsoft Corporation. 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 w:rsidRPr="00CE3ED3">
        <w:rPr>
          <w:rFonts w:cs="Tahoma"/>
          <w:szCs w:val="22"/>
        </w:rPr>
        <w:t>All other product names used are trademarks of their respective owners.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ahoma"/>
          <w:b/>
          <w:bCs/>
          <w:sz w:val="28"/>
          <w:szCs w:val="28"/>
        </w:rPr>
      </w:pPr>
      <w:r w:rsidRPr="00CE3ED3">
        <w:rPr>
          <w:rFonts w:cs="Tahoma"/>
          <w:b/>
          <w:bCs/>
          <w:sz w:val="28"/>
          <w:szCs w:val="28"/>
        </w:rPr>
        <w:t>Notice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 w:rsidRPr="00CE3ED3">
        <w:rPr>
          <w:rFonts w:cs="Tahoma"/>
          <w:szCs w:val="22"/>
        </w:rPr>
        <w:t>The material in this document is for information only and is subject to change without notice.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 w:rsidRPr="00CE3ED3">
        <w:rPr>
          <w:rFonts w:cs="Tahoma"/>
          <w:szCs w:val="22"/>
        </w:rPr>
        <w:t xml:space="preserve">While reasonable efforts have been made in the preparation of this document to assure its accuracy, </w:t>
      </w:r>
      <w:r>
        <w:rPr>
          <w:rFonts w:cs="Tahoma"/>
          <w:szCs w:val="22"/>
        </w:rPr>
        <w:t xml:space="preserve">Efficient Workflow Solutions, LLC </w:t>
      </w:r>
      <w:r w:rsidRPr="00CE3ED3">
        <w:rPr>
          <w:rFonts w:cs="Tahoma"/>
          <w:szCs w:val="22"/>
        </w:rPr>
        <w:t xml:space="preserve">assumes no liability resulting from errors or omissions in this document, or from the use of the information contained herein. 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>
        <w:rPr>
          <w:rFonts w:cs="Tahoma"/>
          <w:szCs w:val="22"/>
        </w:rPr>
        <w:t xml:space="preserve">Efficient Workflow Solutions, LLC </w:t>
      </w:r>
      <w:r w:rsidRPr="00CE3ED3">
        <w:rPr>
          <w:rFonts w:cs="Tahoma"/>
          <w:szCs w:val="22"/>
        </w:rPr>
        <w:t>reserves the right to make changes in the product design without reservation and without notification to any person or entity.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ahoma"/>
          <w:b/>
          <w:bCs/>
          <w:sz w:val="28"/>
          <w:szCs w:val="28"/>
        </w:rPr>
      </w:pPr>
      <w:r w:rsidRPr="00CE3ED3">
        <w:rPr>
          <w:rFonts w:cs="Tahoma"/>
          <w:b/>
          <w:bCs/>
          <w:sz w:val="28"/>
          <w:szCs w:val="28"/>
        </w:rPr>
        <w:t>Edition</w:t>
      </w:r>
    </w:p>
    <w:p w:rsidR="0010024A" w:rsidRPr="00CE3ED3" w:rsidRDefault="00A13DAC" w:rsidP="0010024A">
      <w:pPr>
        <w:widowControl w:val="0"/>
        <w:autoSpaceDE w:val="0"/>
        <w:autoSpaceDN w:val="0"/>
        <w:adjustRightInd w:val="0"/>
        <w:spacing w:before="120" w:after="60"/>
        <w:rPr>
          <w:rFonts w:cs="Tahoma"/>
          <w:szCs w:val="22"/>
        </w:rPr>
      </w:pPr>
      <w:r>
        <w:rPr>
          <w:rFonts w:cs="Tahoma"/>
          <w:szCs w:val="22"/>
        </w:rPr>
        <w:t>Spring 2012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Cs w:val="22"/>
        </w:rPr>
      </w:pPr>
      <w:r>
        <w:rPr>
          <w:rFonts w:cs="Tahoma"/>
          <w:szCs w:val="22"/>
        </w:rPr>
        <w:t xml:space="preserve">Copyright © 2007 </w:t>
      </w:r>
      <w:r w:rsidRPr="00CE3ED3">
        <w:rPr>
          <w:rFonts w:cs="Tahoma"/>
          <w:szCs w:val="22"/>
        </w:rPr>
        <w:t xml:space="preserve">by </w:t>
      </w:r>
      <w:r>
        <w:rPr>
          <w:rFonts w:cs="Tahoma"/>
          <w:szCs w:val="22"/>
        </w:rPr>
        <w:t>Efficient Workflow Solutions, LLC | All rights reserved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ahoma"/>
          <w:b/>
          <w:bCs/>
          <w:sz w:val="28"/>
          <w:szCs w:val="28"/>
        </w:rPr>
      </w:pPr>
      <w:r w:rsidRPr="00CE3ED3">
        <w:rPr>
          <w:rFonts w:cs="Tahoma"/>
          <w:b/>
          <w:bCs/>
          <w:sz w:val="28"/>
          <w:szCs w:val="28"/>
        </w:rPr>
        <w:t>Printing Information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60" w:after="60"/>
        <w:rPr>
          <w:rFonts w:cs="Tahoma"/>
          <w:szCs w:val="22"/>
        </w:rPr>
      </w:pPr>
      <w:r>
        <w:rPr>
          <w:rFonts w:cs="Tahoma"/>
          <w:szCs w:val="22"/>
        </w:rPr>
        <w:t>Printed in the United States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after="120"/>
        <w:rPr>
          <w:rFonts w:cs="Trebuchet MS"/>
          <w:b/>
          <w:bCs/>
          <w:color w:val="000000"/>
          <w:sz w:val="28"/>
          <w:szCs w:val="28"/>
        </w:rPr>
      </w:pPr>
      <w:r w:rsidRPr="00CE3ED3">
        <w:rPr>
          <w:rFonts w:cs="Trebuchet MS"/>
          <w:b/>
          <w:bCs/>
          <w:color w:val="000000"/>
          <w:sz w:val="28"/>
          <w:szCs w:val="28"/>
        </w:rPr>
        <w:t>Technical Support</w:t>
      </w:r>
    </w:p>
    <w:p w:rsidR="0010024A" w:rsidRPr="00CE3ED3" w:rsidRDefault="0010024A" w:rsidP="0010024A">
      <w:pPr>
        <w:widowControl w:val="0"/>
        <w:autoSpaceDE w:val="0"/>
        <w:autoSpaceDN w:val="0"/>
        <w:adjustRightInd w:val="0"/>
        <w:spacing w:before="60" w:after="60"/>
        <w:rPr>
          <w:rFonts w:cs="Garamond"/>
          <w:color w:val="000000"/>
          <w:szCs w:val="22"/>
        </w:rPr>
      </w:pPr>
      <w:r w:rsidRPr="00CE3ED3">
        <w:rPr>
          <w:rFonts w:cs="Garamond"/>
          <w:color w:val="000000"/>
          <w:szCs w:val="22"/>
        </w:rPr>
        <w:t xml:space="preserve">If at any time you experience problems with </w:t>
      </w:r>
      <w:r w:rsidRPr="00813ECF">
        <w:rPr>
          <w:rFonts w:cs="Tahoma"/>
          <w:i/>
          <w:szCs w:val="22"/>
        </w:rPr>
        <w:t>Movers</w:t>
      </w:r>
      <w:r>
        <w:rPr>
          <w:rFonts w:cs="Tahoma"/>
          <w:szCs w:val="22"/>
        </w:rPr>
        <w:t>Suite</w:t>
      </w:r>
      <w:r w:rsidRPr="00CE3ED3">
        <w:rPr>
          <w:rFonts w:cs="Garamond"/>
          <w:color w:val="000000"/>
          <w:szCs w:val="22"/>
        </w:rPr>
        <w:t>, we encourage you to contact us as follows:</w:t>
      </w:r>
    </w:p>
    <w:p w:rsidR="0010024A" w:rsidRPr="00707B3A" w:rsidRDefault="0010024A" w:rsidP="0010024A">
      <w:pPr>
        <w:autoSpaceDE w:val="0"/>
        <w:autoSpaceDN w:val="0"/>
        <w:adjustRightInd w:val="0"/>
        <w:spacing w:before="60" w:after="60"/>
        <w:rPr>
          <w:rFonts w:cs="Garamond"/>
          <w:color w:val="000000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70"/>
        <w:gridCol w:w="5850"/>
      </w:tblGrid>
      <w:tr w:rsidR="0010024A" w:rsidRPr="00707B3A" w:rsidTr="000B1B34">
        <w:tc>
          <w:tcPr>
            <w:tcW w:w="117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jc w:val="right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 xml:space="preserve">Toll free: </w:t>
            </w:r>
          </w:p>
        </w:tc>
        <w:tc>
          <w:tcPr>
            <w:tcW w:w="585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>1.866.750.7255</w:t>
            </w:r>
          </w:p>
        </w:tc>
      </w:tr>
      <w:tr w:rsidR="0010024A" w:rsidRPr="00707B3A" w:rsidTr="000B1B34">
        <w:tc>
          <w:tcPr>
            <w:tcW w:w="117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jc w:val="right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 xml:space="preserve">Phone: </w:t>
            </w:r>
          </w:p>
        </w:tc>
        <w:tc>
          <w:tcPr>
            <w:tcW w:w="585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>1.970.256.1616</w:t>
            </w:r>
          </w:p>
        </w:tc>
      </w:tr>
      <w:tr w:rsidR="0010024A" w:rsidRPr="00707B3A" w:rsidTr="000B1B34">
        <w:tc>
          <w:tcPr>
            <w:tcW w:w="117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jc w:val="right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 xml:space="preserve">Fax: </w:t>
            </w:r>
          </w:p>
        </w:tc>
        <w:tc>
          <w:tcPr>
            <w:tcW w:w="585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>1.970.256.1650</w:t>
            </w:r>
          </w:p>
        </w:tc>
      </w:tr>
      <w:tr w:rsidR="0010024A" w:rsidRPr="00707B3A" w:rsidTr="000B1B34">
        <w:tc>
          <w:tcPr>
            <w:tcW w:w="1170" w:type="dxa"/>
          </w:tcPr>
          <w:p w:rsidR="0010024A" w:rsidRPr="000B1B34" w:rsidRDefault="0010024A" w:rsidP="000B1B34">
            <w:pPr>
              <w:autoSpaceDE w:val="0"/>
              <w:autoSpaceDN w:val="0"/>
              <w:adjustRightInd w:val="0"/>
              <w:jc w:val="right"/>
              <w:rPr>
                <w:rFonts w:cs="Garamond"/>
                <w:color w:val="000000"/>
                <w:szCs w:val="22"/>
              </w:rPr>
            </w:pPr>
            <w:r w:rsidRPr="000B1B34">
              <w:rPr>
                <w:rFonts w:cs="Garamond"/>
                <w:color w:val="000000"/>
                <w:szCs w:val="22"/>
              </w:rPr>
              <w:t>Websites:</w:t>
            </w:r>
          </w:p>
        </w:tc>
        <w:tc>
          <w:tcPr>
            <w:tcW w:w="5850" w:type="dxa"/>
          </w:tcPr>
          <w:p w:rsidR="0010024A" w:rsidRDefault="0010024A" w:rsidP="000B1B34">
            <w:pPr>
              <w:autoSpaceDE w:val="0"/>
              <w:autoSpaceDN w:val="0"/>
              <w:adjustRightInd w:val="0"/>
            </w:pPr>
            <w:r w:rsidRPr="00707B3A">
              <w:rPr>
                <w:rStyle w:val="Hyperlink"/>
              </w:rPr>
              <w:t xml:space="preserve"> </w:t>
            </w:r>
            <w:hyperlink r:id="rId12" w:history="1">
              <w:r w:rsidRPr="00707B3A">
                <w:rPr>
                  <w:rStyle w:val="Hyperlink"/>
                </w:rPr>
                <w:t>www.moverssuite.com</w:t>
              </w:r>
            </w:hyperlink>
          </w:p>
          <w:p w:rsidR="0010024A" w:rsidRPr="00707B3A" w:rsidRDefault="00BF2B39" w:rsidP="000B1B34">
            <w:pPr>
              <w:autoSpaceDE w:val="0"/>
              <w:autoSpaceDN w:val="0"/>
              <w:adjustRightInd w:val="0"/>
              <w:rPr>
                <w:rStyle w:val="Hyperlink"/>
              </w:rPr>
            </w:pPr>
            <w:hyperlink r:id="rId13" w:history="1">
              <w:r w:rsidR="0010024A" w:rsidRPr="00640FD0">
                <w:rPr>
                  <w:rStyle w:val="Hyperlink"/>
                </w:rPr>
                <w:t>www.ewsgroup.com</w:t>
              </w:r>
            </w:hyperlink>
          </w:p>
        </w:tc>
      </w:tr>
      <w:tr w:rsidR="0010024A" w:rsidRPr="00707B3A" w:rsidTr="000B1B34">
        <w:tc>
          <w:tcPr>
            <w:tcW w:w="1170" w:type="dxa"/>
          </w:tcPr>
          <w:p w:rsidR="0010024A" w:rsidRPr="00707B3A" w:rsidRDefault="0010024A" w:rsidP="000B1B34">
            <w:pPr>
              <w:jc w:val="right"/>
            </w:pPr>
            <w:r w:rsidRPr="00707B3A">
              <w:t xml:space="preserve">Support: </w:t>
            </w:r>
          </w:p>
        </w:tc>
        <w:tc>
          <w:tcPr>
            <w:tcW w:w="5850" w:type="dxa"/>
          </w:tcPr>
          <w:p w:rsidR="0010024A" w:rsidRPr="00707B3A" w:rsidRDefault="00BF2B39" w:rsidP="00663A4E">
            <w:pPr>
              <w:rPr>
                <w:rStyle w:val="Hyperlink"/>
              </w:rPr>
            </w:pPr>
            <w:hyperlink r:id="rId14" w:history="1">
              <w:r w:rsidR="0010024A" w:rsidRPr="00707B3A">
                <w:rPr>
                  <w:rStyle w:val="Hyperlink"/>
                </w:rPr>
                <w:t>support.moverssuite.com</w:t>
              </w:r>
            </w:hyperlink>
          </w:p>
        </w:tc>
      </w:tr>
      <w:tr w:rsidR="0010024A" w:rsidRPr="00707B3A" w:rsidTr="000B1B34">
        <w:tc>
          <w:tcPr>
            <w:tcW w:w="1170" w:type="dxa"/>
          </w:tcPr>
          <w:p w:rsidR="0010024A" w:rsidRPr="00707B3A" w:rsidRDefault="0010024A" w:rsidP="000B1B34">
            <w:pPr>
              <w:jc w:val="right"/>
            </w:pPr>
          </w:p>
        </w:tc>
        <w:tc>
          <w:tcPr>
            <w:tcW w:w="5850" w:type="dxa"/>
          </w:tcPr>
          <w:p w:rsidR="0010024A" w:rsidRDefault="0010024A" w:rsidP="00663A4E"/>
        </w:tc>
      </w:tr>
    </w:tbl>
    <w:p w:rsidR="0010024A" w:rsidRPr="00CE3ED3" w:rsidRDefault="0010024A" w:rsidP="00D12349">
      <w:pPr>
        <w:widowControl w:val="0"/>
        <w:autoSpaceDE w:val="0"/>
        <w:autoSpaceDN w:val="0"/>
        <w:adjustRightInd w:val="0"/>
        <w:rPr>
          <w:rFonts w:cs="Tahoma"/>
          <w:sz w:val="18"/>
          <w:szCs w:val="18"/>
        </w:rPr>
      </w:pPr>
    </w:p>
    <w:p w:rsidR="00D12349" w:rsidRPr="00180511" w:rsidRDefault="00D12349" w:rsidP="007B13E8"/>
    <w:p w:rsidR="007B13E8" w:rsidRPr="00180511" w:rsidRDefault="007B13E8" w:rsidP="007B13E8">
      <w:pPr>
        <w:rPr>
          <w:b/>
          <w:sz w:val="56"/>
          <w:szCs w:val="56"/>
        </w:rPr>
      </w:pPr>
      <w:r w:rsidRPr="00180511">
        <w:rPr>
          <w:b/>
          <w:sz w:val="56"/>
          <w:szCs w:val="56"/>
        </w:rPr>
        <w:t>Table of Contents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p w:rsidR="006E4132" w:rsidRDefault="00F11D19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</w:rPr>
      </w:pPr>
      <w:r>
        <w:fldChar w:fldCharType="begin"/>
      </w:r>
      <w:r w:rsidR="0019374C">
        <w:instrText xml:space="preserve"> TOC \o "1-4" \h \z \u </w:instrText>
      </w:r>
      <w:r>
        <w:fldChar w:fldCharType="separate"/>
      </w:r>
      <w:hyperlink w:anchor="_Toc324943445" w:history="1">
        <w:r w:rsidR="006E4132" w:rsidRPr="00AD283F">
          <w:rPr>
            <w:rStyle w:val="Hyperlink"/>
          </w:rPr>
          <w:t>Bookmarks</w:t>
        </w:r>
        <w:r w:rsidR="006E4132">
          <w:rPr>
            <w:webHidden/>
          </w:rPr>
          <w:tab/>
        </w:r>
        <w:r w:rsidR="006E4132">
          <w:rPr>
            <w:webHidden/>
          </w:rPr>
          <w:fldChar w:fldCharType="begin"/>
        </w:r>
        <w:r w:rsidR="006E4132">
          <w:rPr>
            <w:webHidden/>
          </w:rPr>
          <w:instrText xml:space="preserve"> PAGEREF _Toc324943445 \h </w:instrText>
        </w:r>
        <w:r w:rsidR="006E4132">
          <w:rPr>
            <w:webHidden/>
          </w:rPr>
        </w:r>
        <w:r w:rsidR="006E4132">
          <w:rPr>
            <w:webHidden/>
          </w:rPr>
          <w:fldChar w:fldCharType="separate"/>
        </w:r>
        <w:r w:rsidR="006E4132">
          <w:rPr>
            <w:webHidden/>
          </w:rPr>
          <w:t>4</w:t>
        </w:r>
        <w:r w:rsidR="006E4132">
          <w:rPr>
            <w:webHidden/>
          </w:rPr>
          <w:fldChar w:fldCharType="end"/>
        </w:r>
      </w:hyperlink>
    </w:p>
    <w:p w:rsidR="006E4132" w:rsidRDefault="00BF2B39">
      <w:pPr>
        <w:pStyle w:val="TOC2"/>
        <w:rPr>
          <w:rFonts w:asciiTheme="minorHAnsi" w:eastAsiaTheme="minorEastAsia" w:hAnsiTheme="minorHAnsi" w:cstheme="minorBidi"/>
          <w:smallCaps w:val="0"/>
          <w:szCs w:val="22"/>
        </w:rPr>
      </w:pPr>
      <w:hyperlink w:anchor="_Toc324943446" w:history="1">
        <w:r w:rsidR="006E4132" w:rsidRPr="00AD283F">
          <w:rPr>
            <w:rStyle w:val="Hyperlink"/>
          </w:rPr>
          <w:t>Custom Bookmark Documents</w:t>
        </w:r>
        <w:r w:rsidR="006E4132">
          <w:rPr>
            <w:webHidden/>
          </w:rPr>
          <w:tab/>
        </w:r>
        <w:r w:rsidR="006E4132">
          <w:rPr>
            <w:webHidden/>
          </w:rPr>
          <w:fldChar w:fldCharType="begin"/>
        </w:r>
        <w:r w:rsidR="006E4132">
          <w:rPr>
            <w:webHidden/>
          </w:rPr>
          <w:instrText xml:space="preserve"> PAGEREF _Toc324943446 \h </w:instrText>
        </w:r>
        <w:r w:rsidR="006E4132">
          <w:rPr>
            <w:webHidden/>
          </w:rPr>
        </w:r>
        <w:r w:rsidR="006E4132">
          <w:rPr>
            <w:webHidden/>
          </w:rPr>
          <w:fldChar w:fldCharType="separate"/>
        </w:r>
        <w:r w:rsidR="006E4132">
          <w:rPr>
            <w:webHidden/>
          </w:rPr>
          <w:t>5</w:t>
        </w:r>
        <w:r w:rsidR="006E4132">
          <w:rPr>
            <w:webHidden/>
          </w:rPr>
          <w:fldChar w:fldCharType="end"/>
        </w:r>
      </w:hyperlink>
    </w:p>
    <w:p w:rsidR="006E4132" w:rsidRDefault="00BF2B39">
      <w:pPr>
        <w:pStyle w:val="TOC2"/>
        <w:rPr>
          <w:rFonts w:asciiTheme="minorHAnsi" w:eastAsiaTheme="minorEastAsia" w:hAnsiTheme="minorHAnsi" w:cstheme="minorBidi"/>
          <w:smallCaps w:val="0"/>
          <w:szCs w:val="22"/>
        </w:rPr>
      </w:pPr>
      <w:hyperlink w:anchor="_Toc324943447" w:history="1">
        <w:r w:rsidR="006E4132" w:rsidRPr="00AD283F">
          <w:rPr>
            <w:rStyle w:val="Hyperlink"/>
          </w:rPr>
          <w:t>Bookmarks Setup and Administration</w:t>
        </w:r>
        <w:r w:rsidR="006E4132">
          <w:rPr>
            <w:webHidden/>
          </w:rPr>
          <w:tab/>
        </w:r>
        <w:r w:rsidR="006E4132">
          <w:rPr>
            <w:webHidden/>
          </w:rPr>
          <w:fldChar w:fldCharType="begin"/>
        </w:r>
        <w:r w:rsidR="006E4132">
          <w:rPr>
            <w:webHidden/>
          </w:rPr>
          <w:instrText xml:space="preserve"> PAGEREF _Toc324943447 \h </w:instrText>
        </w:r>
        <w:r w:rsidR="006E4132">
          <w:rPr>
            <w:webHidden/>
          </w:rPr>
        </w:r>
        <w:r w:rsidR="006E4132">
          <w:rPr>
            <w:webHidden/>
          </w:rPr>
          <w:fldChar w:fldCharType="separate"/>
        </w:r>
        <w:r w:rsidR="006E4132">
          <w:rPr>
            <w:webHidden/>
          </w:rPr>
          <w:t>10</w:t>
        </w:r>
        <w:r w:rsidR="006E4132">
          <w:rPr>
            <w:webHidden/>
          </w:rPr>
          <w:fldChar w:fldCharType="end"/>
        </w:r>
      </w:hyperlink>
    </w:p>
    <w:p w:rsidR="006E4132" w:rsidRDefault="00BF2B39">
      <w:pPr>
        <w:pStyle w:val="TOC2"/>
        <w:rPr>
          <w:rFonts w:asciiTheme="minorHAnsi" w:eastAsiaTheme="minorEastAsia" w:hAnsiTheme="minorHAnsi" w:cstheme="minorBidi"/>
          <w:smallCaps w:val="0"/>
          <w:szCs w:val="22"/>
        </w:rPr>
      </w:pPr>
      <w:hyperlink w:anchor="_Toc324943448" w:history="1">
        <w:r w:rsidR="006E4132" w:rsidRPr="00AD283F">
          <w:rPr>
            <w:rStyle w:val="Hyperlink"/>
          </w:rPr>
          <w:t>Bookmark Fields</w:t>
        </w:r>
        <w:r w:rsidR="006E4132">
          <w:rPr>
            <w:webHidden/>
          </w:rPr>
          <w:tab/>
        </w:r>
        <w:r w:rsidR="006E4132">
          <w:rPr>
            <w:webHidden/>
          </w:rPr>
          <w:fldChar w:fldCharType="begin"/>
        </w:r>
        <w:r w:rsidR="006E4132">
          <w:rPr>
            <w:webHidden/>
          </w:rPr>
          <w:instrText xml:space="preserve"> PAGEREF _Toc324943448 \h </w:instrText>
        </w:r>
        <w:r w:rsidR="006E4132">
          <w:rPr>
            <w:webHidden/>
          </w:rPr>
        </w:r>
        <w:r w:rsidR="006E4132">
          <w:rPr>
            <w:webHidden/>
          </w:rPr>
          <w:fldChar w:fldCharType="separate"/>
        </w:r>
        <w:r w:rsidR="006E4132">
          <w:rPr>
            <w:webHidden/>
          </w:rPr>
          <w:t>11</w:t>
        </w:r>
        <w:r w:rsidR="006E4132">
          <w:rPr>
            <w:webHidden/>
          </w:rPr>
          <w:fldChar w:fldCharType="end"/>
        </w:r>
      </w:hyperlink>
    </w:p>
    <w:p w:rsidR="006E4132" w:rsidRDefault="00BF2B39">
      <w:pPr>
        <w:pStyle w:val="TOC3"/>
        <w:tabs>
          <w:tab w:val="right" w:pos="9350"/>
        </w:tabs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324943449" w:history="1">
        <w:r w:rsidR="006E4132" w:rsidRPr="00AD283F">
          <w:rPr>
            <w:rStyle w:val="Hyperlink"/>
            <w:noProof/>
          </w:rPr>
          <w:t>Claims Bookmark Fields</w:t>
        </w:r>
        <w:r w:rsidR="006E4132">
          <w:rPr>
            <w:noProof/>
            <w:webHidden/>
          </w:rPr>
          <w:tab/>
        </w:r>
        <w:r w:rsidR="006E4132">
          <w:rPr>
            <w:noProof/>
            <w:webHidden/>
          </w:rPr>
          <w:fldChar w:fldCharType="begin"/>
        </w:r>
        <w:r w:rsidR="006E4132">
          <w:rPr>
            <w:noProof/>
            <w:webHidden/>
          </w:rPr>
          <w:instrText xml:space="preserve"> PAGEREF _Toc324943449 \h </w:instrText>
        </w:r>
        <w:r w:rsidR="006E4132">
          <w:rPr>
            <w:noProof/>
            <w:webHidden/>
          </w:rPr>
        </w:r>
        <w:r w:rsidR="006E4132">
          <w:rPr>
            <w:noProof/>
            <w:webHidden/>
          </w:rPr>
          <w:fldChar w:fldCharType="separate"/>
        </w:r>
        <w:r w:rsidR="006E4132">
          <w:rPr>
            <w:noProof/>
            <w:webHidden/>
          </w:rPr>
          <w:t>12</w:t>
        </w:r>
        <w:r w:rsidR="006E4132">
          <w:rPr>
            <w:noProof/>
            <w:webHidden/>
          </w:rPr>
          <w:fldChar w:fldCharType="end"/>
        </w:r>
      </w:hyperlink>
    </w:p>
    <w:p w:rsidR="006E4132" w:rsidRDefault="00BF2B39">
      <w:pPr>
        <w:pStyle w:val="TOC3"/>
        <w:tabs>
          <w:tab w:val="right" w:pos="9350"/>
        </w:tabs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324943450" w:history="1">
        <w:r w:rsidR="006E4132" w:rsidRPr="00AD283F">
          <w:rPr>
            <w:rStyle w:val="Hyperlink"/>
            <w:noProof/>
          </w:rPr>
          <w:t>International Bookmark Fields</w:t>
        </w:r>
        <w:r w:rsidR="006E4132">
          <w:rPr>
            <w:noProof/>
            <w:webHidden/>
          </w:rPr>
          <w:tab/>
        </w:r>
        <w:r w:rsidR="006E4132">
          <w:rPr>
            <w:noProof/>
            <w:webHidden/>
          </w:rPr>
          <w:fldChar w:fldCharType="begin"/>
        </w:r>
        <w:r w:rsidR="006E4132">
          <w:rPr>
            <w:noProof/>
            <w:webHidden/>
          </w:rPr>
          <w:instrText xml:space="preserve"> PAGEREF _Toc324943450 \h </w:instrText>
        </w:r>
        <w:r w:rsidR="006E4132">
          <w:rPr>
            <w:noProof/>
            <w:webHidden/>
          </w:rPr>
        </w:r>
        <w:r w:rsidR="006E4132">
          <w:rPr>
            <w:noProof/>
            <w:webHidden/>
          </w:rPr>
          <w:fldChar w:fldCharType="separate"/>
        </w:r>
        <w:r w:rsidR="006E4132">
          <w:rPr>
            <w:noProof/>
            <w:webHidden/>
          </w:rPr>
          <w:t>13</w:t>
        </w:r>
        <w:r w:rsidR="006E4132">
          <w:rPr>
            <w:noProof/>
            <w:webHidden/>
          </w:rPr>
          <w:fldChar w:fldCharType="end"/>
        </w:r>
      </w:hyperlink>
    </w:p>
    <w:p w:rsidR="006E4132" w:rsidRDefault="00BF2B39">
      <w:pPr>
        <w:pStyle w:val="TOC3"/>
        <w:tabs>
          <w:tab w:val="right" w:pos="9350"/>
        </w:tabs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324943451" w:history="1">
        <w:r w:rsidR="006E4132" w:rsidRPr="00AD283F">
          <w:rPr>
            <w:rStyle w:val="Hyperlink"/>
            <w:noProof/>
          </w:rPr>
          <w:t>Order Information Bookmark Fields</w:t>
        </w:r>
        <w:r w:rsidR="006E4132">
          <w:rPr>
            <w:noProof/>
            <w:webHidden/>
          </w:rPr>
          <w:tab/>
        </w:r>
        <w:r w:rsidR="006E4132">
          <w:rPr>
            <w:noProof/>
            <w:webHidden/>
          </w:rPr>
          <w:fldChar w:fldCharType="begin"/>
        </w:r>
        <w:r w:rsidR="006E4132">
          <w:rPr>
            <w:noProof/>
            <w:webHidden/>
          </w:rPr>
          <w:instrText xml:space="preserve"> PAGEREF _Toc324943451 \h </w:instrText>
        </w:r>
        <w:r w:rsidR="006E4132">
          <w:rPr>
            <w:noProof/>
            <w:webHidden/>
          </w:rPr>
        </w:r>
        <w:r w:rsidR="006E4132">
          <w:rPr>
            <w:noProof/>
            <w:webHidden/>
          </w:rPr>
          <w:fldChar w:fldCharType="separate"/>
        </w:r>
        <w:r w:rsidR="006E4132">
          <w:rPr>
            <w:noProof/>
            <w:webHidden/>
          </w:rPr>
          <w:t>16</w:t>
        </w:r>
        <w:r w:rsidR="006E4132">
          <w:rPr>
            <w:noProof/>
            <w:webHidden/>
          </w:rPr>
          <w:fldChar w:fldCharType="end"/>
        </w:r>
      </w:hyperlink>
    </w:p>
    <w:p w:rsidR="006E4132" w:rsidRDefault="00BF2B39">
      <w:pPr>
        <w:pStyle w:val="TOC3"/>
        <w:tabs>
          <w:tab w:val="right" w:pos="9350"/>
        </w:tabs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324943452" w:history="1">
        <w:r w:rsidR="006E4132" w:rsidRPr="00AD283F">
          <w:rPr>
            <w:rStyle w:val="Hyperlink"/>
            <w:noProof/>
          </w:rPr>
          <w:t>Quote Bookmark Fields</w:t>
        </w:r>
        <w:r w:rsidR="006E4132">
          <w:rPr>
            <w:noProof/>
            <w:webHidden/>
          </w:rPr>
          <w:tab/>
        </w:r>
        <w:r w:rsidR="006E4132">
          <w:rPr>
            <w:noProof/>
            <w:webHidden/>
          </w:rPr>
          <w:fldChar w:fldCharType="begin"/>
        </w:r>
        <w:r w:rsidR="006E4132">
          <w:rPr>
            <w:noProof/>
            <w:webHidden/>
          </w:rPr>
          <w:instrText xml:space="preserve"> PAGEREF _Toc324943452 \h </w:instrText>
        </w:r>
        <w:r w:rsidR="006E4132">
          <w:rPr>
            <w:noProof/>
            <w:webHidden/>
          </w:rPr>
        </w:r>
        <w:r w:rsidR="006E4132">
          <w:rPr>
            <w:noProof/>
            <w:webHidden/>
          </w:rPr>
          <w:fldChar w:fldCharType="separate"/>
        </w:r>
        <w:r w:rsidR="006E4132">
          <w:rPr>
            <w:noProof/>
            <w:webHidden/>
          </w:rPr>
          <w:t>20</w:t>
        </w:r>
        <w:r w:rsidR="006E4132">
          <w:rPr>
            <w:noProof/>
            <w:webHidden/>
          </w:rPr>
          <w:fldChar w:fldCharType="end"/>
        </w:r>
      </w:hyperlink>
    </w:p>
    <w:p w:rsidR="006E4132" w:rsidRDefault="00BF2B39">
      <w:pPr>
        <w:pStyle w:val="TOC3"/>
        <w:tabs>
          <w:tab w:val="right" w:pos="9350"/>
        </w:tabs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324943453" w:history="1">
        <w:r w:rsidR="006E4132" w:rsidRPr="00AD283F">
          <w:rPr>
            <w:rStyle w:val="Hyperlink"/>
            <w:noProof/>
          </w:rPr>
          <w:t>Special Services Bookmark Fields</w:t>
        </w:r>
        <w:r w:rsidR="006E4132">
          <w:rPr>
            <w:noProof/>
            <w:webHidden/>
          </w:rPr>
          <w:tab/>
        </w:r>
        <w:r w:rsidR="006E4132">
          <w:rPr>
            <w:noProof/>
            <w:webHidden/>
          </w:rPr>
          <w:fldChar w:fldCharType="begin"/>
        </w:r>
        <w:r w:rsidR="006E4132">
          <w:rPr>
            <w:noProof/>
            <w:webHidden/>
          </w:rPr>
          <w:instrText xml:space="preserve"> PAGEREF _Toc324943453 \h </w:instrText>
        </w:r>
        <w:r w:rsidR="006E4132">
          <w:rPr>
            <w:noProof/>
            <w:webHidden/>
          </w:rPr>
        </w:r>
        <w:r w:rsidR="006E4132">
          <w:rPr>
            <w:noProof/>
            <w:webHidden/>
          </w:rPr>
          <w:fldChar w:fldCharType="separate"/>
        </w:r>
        <w:r w:rsidR="006E4132">
          <w:rPr>
            <w:noProof/>
            <w:webHidden/>
          </w:rPr>
          <w:t>21</w:t>
        </w:r>
        <w:r w:rsidR="006E4132">
          <w:rPr>
            <w:noProof/>
            <w:webHidden/>
          </w:rPr>
          <w:fldChar w:fldCharType="end"/>
        </w:r>
      </w:hyperlink>
    </w:p>
    <w:p w:rsidR="006F0255" w:rsidRPr="00180511" w:rsidRDefault="00F11D19">
      <w:pPr>
        <w:rPr>
          <w:szCs w:val="22"/>
        </w:rPr>
      </w:pPr>
      <w:r>
        <w:rPr>
          <w:noProof/>
          <w:szCs w:val="22"/>
        </w:rPr>
        <w:fldChar w:fldCharType="end"/>
      </w:r>
    </w:p>
    <w:p w:rsidR="00640640" w:rsidRPr="00180511" w:rsidRDefault="00640640">
      <w:pPr>
        <w:rPr>
          <w:szCs w:val="22"/>
        </w:rPr>
      </w:pPr>
    </w:p>
    <w:p w:rsidR="006F0255" w:rsidRPr="00180511" w:rsidRDefault="006F0255">
      <w:pPr>
        <w:rPr>
          <w:szCs w:val="22"/>
        </w:rPr>
      </w:pPr>
    </w:p>
    <w:p w:rsidR="00F115FF" w:rsidRPr="00180511" w:rsidRDefault="00F115FF">
      <w:pPr>
        <w:rPr>
          <w:szCs w:val="22"/>
        </w:rPr>
      </w:pPr>
    </w:p>
    <w:p w:rsidR="00F115FF" w:rsidRPr="00180511" w:rsidRDefault="00F115FF">
      <w:pPr>
        <w:rPr>
          <w:szCs w:val="22"/>
        </w:rPr>
      </w:pPr>
      <w:r w:rsidRPr="00180511">
        <w:rPr>
          <w:szCs w:val="22"/>
        </w:rPr>
        <w:br w:type="page"/>
      </w:r>
    </w:p>
    <w:p w:rsidR="00850502" w:rsidRPr="00180511" w:rsidRDefault="003B513B" w:rsidP="0019374C">
      <w:pPr>
        <w:pStyle w:val="Heading1"/>
        <w:rPr>
          <w:szCs w:val="20"/>
        </w:rPr>
      </w:pPr>
      <w:bookmarkStart w:id="22" w:name="_Toc178129066"/>
      <w:bookmarkStart w:id="23" w:name="_Toc180912648"/>
      <w:bookmarkStart w:id="24" w:name="_Toc185057277"/>
      <w:bookmarkStart w:id="25" w:name="_Toc185057386"/>
      <w:bookmarkStart w:id="26" w:name="_Toc185059893"/>
      <w:bookmarkStart w:id="27" w:name="_Toc188768619"/>
      <w:bookmarkStart w:id="28" w:name="_Toc324943445"/>
      <w:r w:rsidRPr="0019374C">
        <w:lastRenderedPageBreak/>
        <w:t>Bookmarks</w:t>
      </w:r>
      <w:bookmarkEnd w:id="22"/>
      <w:bookmarkEnd w:id="23"/>
      <w:bookmarkEnd w:id="24"/>
      <w:bookmarkEnd w:id="25"/>
      <w:bookmarkEnd w:id="26"/>
      <w:bookmarkEnd w:id="27"/>
      <w:bookmarkEnd w:id="28"/>
    </w:p>
    <w:p w:rsidR="00277959" w:rsidRDefault="00E403FE" w:rsidP="00277959">
      <w:pPr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inline distT="0" distB="0" distL="0" distR="0">
            <wp:extent cx="190500" cy="171450"/>
            <wp:effectExtent l="19050" t="0" r="0" b="0"/>
            <wp:docPr id="43" name="Picture 3" descr="word2003.png">
              <a:hlinkClick xmlns:a="http://schemas.openxmlformats.org/drawingml/2006/main" r:id="rId15" tooltip="Bookmarks in Word 2000-20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d2003.png">
                      <a:hlinkClick r:id="rId15" tooltip="Bookmarks in Word 2000-20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02" w:rsidRDefault="00850502" w:rsidP="00850502">
      <w:pPr>
        <w:rPr>
          <w:rStyle w:val="StyleBody"/>
        </w:rPr>
      </w:pPr>
    </w:p>
    <w:p w:rsidR="00663A4E" w:rsidRDefault="00663A4E" w:rsidP="00850502">
      <w:pPr>
        <w:rPr>
          <w:rStyle w:val="StyleBody"/>
        </w:rPr>
      </w:pPr>
      <w:r>
        <w:rPr>
          <w:rStyle w:val="StyleBody"/>
        </w:rPr>
        <w:t xml:space="preserve">Bookmarks provide users with the ability to transfer data to labeled text fields in Microsoft Word documents, allowing </w:t>
      </w:r>
      <w:r w:rsidR="00CA2F19">
        <w:rPr>
          <w:rStyle w:val="StyleBody"/>
        </w:rPr>
        <w:t xml:space="preserve">for the creation of custom documents </w:t>
      </w:r>
      <w:r>
        <w:rPr>
          <w:rStyle w:val="StyleBody"/>
        </w:rPr>
        <w:t>based o</w:t>
      </w:r>
      <w:r w:rsidR="00E65EB8">
        <w:rPr>
          <w:rStyle w:val="StyleBody"/>
        </w:rPr>
        <w:t>n MoversSuite order information such confirmation and thank you</w:t>
      </w:r>
    </w:p>
    <w:p w:rsidR="00663A4E" w:rsidRDefault="00663A4E" w:rsidP="00850502">
      <w:pPr>
        <w:rPr>
          <w:rStyle w:val="StyleBody"/>
        </w:rPr>
      </w:pPr>
    </w:p>
    <w:p w:rsidR="00E65EB8" w:rsidRDefault="00E65EB8" w:rsidP="00850502">
      <w:pPr>
        <w:rPr>
          <w:rStyle w:val="StyleBody"/>
        </w:rPr>
      </w:pPr>
      <w:r>
        <w:rPr>
          <w:rStyle w:val="StyleBody"/>
        </w:rPr>
        <w:t xml:space="preserve">Bookmark documents are reports in MoversSuite </w:t>
      </w:r>
      <w:r w:rsidR="007F458B">
        <w:rPr>
          <w:rStyle w:val="StyleBody"/>
        </w:rPr>
        <w:t>that display as options for menus in the following locations.</w:t>
      </w:r>
    </w:p>
    <w:p w:rsidR="009E7922" w:rsidRDefault="009E7922" w:rsidP="00850502">
      <w:pPr>
        <w:rPr>
          <w:rStyle w:val="StyleBody"/>
        </w:rPr>
      </w:pPr>
    </w:p>
    <w:tbl>
      <w:tblPr>
        <w:tblW w:w="0" w:type="auto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953"/>
        <w:gridCol w:w="7155"/>
      </w:tblGrid>
      <w:tr w:rsidR="009E7922" w:rsidRPr="00A254D2" w:rsidTr="000B1B34">
        <w:tc>
          <w:tcPr>
            <w:tcW w:w="1710" w:type="dxa"/>
            <w:shd w:val="clear" w:color="auto" w:fill="F2F2F2" w:themeFill="background1" w:themeFillShade="F2"/>
          </w:tcPr>
          <w:p w:rsidR="009E7922" w:rsidRPr="00A254D2" w:rsidRDefault="009E7922" w:rsidP="00C66440">
            <w:pPr>
              <w:pStyle w:val="DocTableHeader"/>
            </w:pPr>
            <w:r>
              <w:t>Location</w:t>
            </w:r>
          </w:p>
        </w:tc>
        <w:tc>
          <w:tcPr>
            <w:tcW w:w="7398" w:type="dxa"/>
            <w:shd w:val="clear" w:color="auto" w:fill="F2F2F2" w:themeFill="background1" w:themeFillShade="F2"/>
          </w:tcPr>
          <w:p w:rsidR="009E7922" w:rsidRPr="00A254D2" w:rsidRDefault="009E7922" w:rsidP="00C66440">
            <w:pPr>
              <w:pStyle w:val="DocTableHeader"/>
            </w:pPr>
            <w:r>
              <w:t>Description</w:t>
            </w:r>
          </w:p>
        </w:tc>
      </w:tr>
      <w:tr w:rsidR="009E7922" w:rsidRPr="00A254D2" w:rsidTr="000B1B34">
        <w:tc>
          <w:tcPr>
            <w:tcW w:w="1710" w:type="dxa"/>
          </w:tcPr>
          <w:p w:rsidR="009E7922" w:rsidRPr="00266B48" w:rsidRDefault="009E7922" w:rsidP="00C66440">
            <w:pPr>
              <w:pStyle w:val="DocTable"/>
              <w:rPr>
                <w:rStyle w:val="C1HJump"/>
              </w:rPr>
            </w:pPr>
            <w:r w:rsidRPr="00266B48">
              <w:rPr>
                <w:rStyle w:val="C1HJump"/>
              </w:rPr>
              <w:t>Claims</w:t>
            </w:r>
          </w:p>
        </w:tc>
        <w:tc>
          <w:tcPr>
            <w:tcW w:w="7398" w:type="dxa"/>
          </w:tcPr>
          <w:p w:rsidR="009E7922" w:rsidRDefault="009E7922" w:rsidP="003C7BAA">
            <w:pPr>
              <w:pStyle w:val="DocTable"/>
            </w:pPr>
            <w:r>
              <w:t xml:space="preserve">The </w:t>
            </w:r>
            <w:r w:rsidRPr="000B1B34">
              <w:rPr>
                <w:b/>
              </w:rPr>
              <w:t>Reports/Letters</w:t>
            </w:r>
            <w:r>
              <w:t xml:space="preserve"> menu provides users with the ability to generate bookmark documents </w:t>
            </w:r>
            <w:r w:rsidR="009A4AA0">
              <w:t>based on a selected claim record.</w:t>
            </w:r>
          </w:p>
          <w:p w:rsidR="009A4AA0" w:rsidRPr="00A254D2" w:rsidRDefault="009A4AA0" w:rsidP="009A4AA0">
            <w:pPr>
              <w:pStyle w:val="DocTable"/>
            </w:pPr>
            <w:r>
              <w:t xml:space="preserve">Refer to the </w:t>
            </w:r>
            <w:r w:rsidR="005B7206">
              <w:rPr>
                <w:rStyle w:val="C1HJump"/>
              </w:rPr>
              <w:t>System Report ID Setting</w:t>
            </w:r>
            <w:r>
              <w:t xml:space="preserve"> of “CLAM” for setup information.</w:t>
            </w:r>
          </w:p>
        </w:tc>
      </w:tr>
      <w:tr w:rsidR="009E7922" w:rsidRPr="00A254D2" w:rsidTr="000B1B34">
        <w:tc>
          <w:tcPr>
            <w:tcW w:w="1710" w:type="dxa"/>
          </w:tcPr>
          <w:p w:rsidR="009E7922" w:rsidRPr="00266B48" w:rsidRDefault="00071061" w:rsidP="00C66440">
            <w:pPr>
              <w:pStyle w:val="DocTable"/>
              <w:rPr>
                <w:rStyle w:val="C1HJump"/>
              </w:rPr>
            </w:pPr>
            <w:r w:rsidRPr="00266B48">
              <w:rPr>
                <w:rStyle w:val="C1HJump"/>
              </w:rPr>
              <w:t>International Orders</w:t>
            </w:r>
          </w:p>
        </w:tc>
        <w:tc>
          <w:tcPr>
            <w:tcW w:w="7398" w:type="dxa"/>
          </w:tcPr>
          <w:p w:rsidR="009E7922" w:rsidRDefault="00071061" w:rsidP="00C66440">
            <w:pPr>
              <w:pStyle w:val="DocTable"/>
            </w:pPr>
            <w:r>
              <w:t xml:space="preserve">The </w:t>
            </w:r>
            <w:r w:rsidRPr="000B1B34">
              <w:rPr>
                <w:b/>
              </w:rPr>
              <w:t>Forms</w:t>
            </w:r>
            <w:r>
              <w:t xml:space="preserve"> menu in </w:t>
            </w:r>
            <w:r w:rsidRPr="00266B48">
              <w:rPr>
                <w:rStyle w:val="C1HJump"/>
              </w:rPr>
              <w:t>Shipping Information</w:t>
            </w:r>
            <w:r>
              <w:t xml:space="preserve"> provides users with a list of bookmark documents specific to an international order.  </w:t>
            </w:r>
          </w:p>
          <w:p w:rsidR="00071061" w:rsidRPr="00A254D2" w:rsidRDefault="00071061" w:rsidP="00266B48">
            <w:pPr>
              <w:pStyle w:val="DocTable"/>
            </w:pPr>
            <w:r>
              <w:t xml:space="preserve">Refer to the </w:t>
            </w:r>
            <w:r w:rsidR="005B7206">
              <w:rPr>
                <w:rStyle w:val="C1HJump"/>
              </w:rPr>
              <w:t>System Report ID Setting</w:t>
            </w:r>
            <w:r>
              <w:t xml:space="preserve"> of “</w:t>
            </w:r>
            <w:r w:rsidR="00266B48">
              <w:t>INTL</w:t>
            </w:r>
            <w:r>
              <w:t>” for setup information.</w:t>
            </w:r>
          </w:p>
        </w:tc>
      </w:tr>
      <w:tr w:rsidR="003C7BAA" w:rsidRPr="00A254D2" w:rsidTr="000B1B34">
        <w:tc>
          <w:tcPr>
            <w:tcW w:w="1710" w:type="dxa"/>
          </w:tcPr>
          <w:p w:rsidR="003C7BAA" w:rsidRPr="00266B48" w:rsidRDefault="00071061" w:rsidP="00C66440">
            <w:pPr>
              <w:pStyle w:val="DocTable"/>
              <w:rPr>
                <w:rStyle w:val="C1HJump"/>
              </w:rPr>
            </w:pPr>
            <w:r w:rsidRPr="00266B48">
              <w:rPr>
                <w:rStyle w:val="C1HJump"/>
              </w:rPr>
              <w:t>Military/Government</w:t>
            </w:r>
          </w:p>
        </w:tc>
        <w:tc>
          <w:tcPr>
            <w:tcW w:w="7398" w:type="dxa"/>
          </w:tcPr>
          <w:p w:rsidR="003C7BAA" w:rsidRDefault="00266B48" w:rsidP="00C66440">
            <w:pPr>
              <w:pStyle w:val="DocTable"/>
            </w:pPr>
            <w:r>
              <w:t xml:space="preserve">The </w:t>
            </w:r>
            <w:r w:rsidRPr="000B1B34">
              <w:rPr>
                <w:b/>
              </w:rPr>
              <w:t>Military Forms</w:t>
            </w:r>
            <w:r>
              <w:t xml:space="preserve"> button provides a menu of bookmark documents to generate for the open military order.</w:t>
            </w:r>
          </w:p>
          <w:p w:rsidR="00266B48" w:rsidRPr="00A254D2" w:rsidRDefault="00266B48" w:rsidP="00266B48">
            <w:pPr>
              <w:pStyle w:val="DocTable"/>
            </w:pPr>
            <w:r>
              <w:t xml:space="preserve">Refer to the </w:t>
            </w:r>
            <w:r w:rsidR="005B7206">
              <w:rPr>
                <w:rStyle w:val="C1HJump"/>
              </w:rPr>
              <w:t>System Report ID Setting</w:t>
            </w:r>
            <w:r>
              <w:t xml:space="preserve"> of “MILT” for setup information.</w:t>
            </w:r>
          </w:p>
        </w:tc>
      </w:tr>
      <w:tr w:rsidR="00071061" w:rsidRPr="00A254D2" w:rsidTr="000B1B34">
        <w:tc>
          <w:tcPr>
            <w:tcW w:w="1710" w:type="dxa"/>
          </w:tcPr>
          <w:p w:rsidR="00071061" w:rsidRPr="00266B48" w:rsidRDefault="00071061" w:rsidP="00C66440">
            <w:pPr>
              <w:pStyle w:val="DocTable"/>
              <w:rPr>
                <w:rStyle w:val="C1HJump"/>
              </w:rPr>
            </w:pPr>
            <w:r w:rsidRPr="00266B48">
              <w:rPr>
                <w:rStyle w:val="C1HJump"/>
              </w:rPr>
              <w:t>Quote</w:t>
            </w:r>
          </w:p>
        </w:tc>
        <w:tc>
          <w:tcPr>
            <w:tcW w:w="7398" w:type="dxa"/>
          </w:tcPr>
          <w:p w:rsidR="00071061" w:rsidRDefault="00266B48" w:rsidP="00266B48">
            <w:pPr>
              <w:pStyle w:val="DocTable"/>
            </w:pPr>
            <w:r>
              <w:t xml:space="preserve">The </w:t>
            </w:r>
            <w:r w:rsidRPr="000B1B34">
              <w:rPr>
                <w:b/>
              </w:rPr>
              <w:t>Reports/Letters</w:t>
            </w:r>
            <w:r>
              <w:t xml:space="preserve"> button provides a menu of quote specific documents that a user can generate for the order.</w:t>
            </w:r>
          </w:p>
          <w:p w:rsidR="00266B48" w:rsidRPr="00A254D2" w:rsidRDefault="00266B48" w:rsidP="00266B48">
            <w:pPr>
              <w:pStyle w:val="DocTable"/>
            </w:pPr>
            <w:r>
              <w:t xml:space="preserve">Refer to the </w:t>
            </w:r>
            <w:r w:rsidR="005B7206">
              <w:rPr>
                <w:rStyle w:val="C1HJump"/>
              </w:rPr>
              <w:t>System Report ID Setting</w:t>
            </w:r>
            <w:r>
              <w:t xml:space="preserve"> of “QUOT” for setup information.</w:t>
            </w:r>
          </w:p>
        </w:tc>
      </w:tr>
      <w:tr w:rsidR="00071061" w:rsidRPr="00A254D2" w:rsidTr="000B1B34">
        <w:tc>
          <w:tcPr>
            <w:tcW w:w="1710" w:type="dxa"/>
          </w:tcPr>
          <w:p w:rsidR="00071061" w:rsidRPr="00266B48" w:rsidRDefault="00071061" w:rsidP="00C66440">
            <w:pPr>
              <w:pStyle w:val="DocTable"/>
              <w:rPr>
                <w:rStyle w:val="C1HJump"/>
              </w:rPr>
            </w:pPr>
            <w:r w:rsidRPr="00266B48">
              <w:rPr>
                <w:rStyle w:val="C1HJump"/>
              </w:rPr>
              <w:t>Letters Menu</w:t>
            </w:r>
          </w:p>
        </w:tc>
        <w:tc>
          <w:tcPr>
            <w:tcW w:w="7398" w:type="dxa"/>
          </w:tcPr>
          <w:p w:rsidR="00071061" w:rsidRPr="00A254D2" w:rsidRDefault="00266B48" w:rsidP="00C66440">
            <w:pPr>
              <w:pStyle w:val="DocTable"/>
            </w:pPr>
            <w:r>
              <w:t xml:space="preserve">All documents defined with a Report Type of “Letter” in </w:t>
            </w:r>
            <w:r w:rsidR="005B7206">
              <w:rPr>
                <w:rStyle w:val="C1HJump"/>
              </w:rPr>
              <w:t>Report Setup</w:t>
            </w:r>
            <w:r>
              <w:t xml:space="preserve"> not assigned to a </w:t>
            </w:r>
            <w:bookmarkStart w:id="29" w:name="_GoBack"/>
            <w:r w:rsidR="005B7206">
              <w:rPr>
                <w:rStyle w:val="C1HJump"/>
              </w:rPr>
              <w:t>System Report ID Setting</w:t>
            </w:r>
            <w:bookmarkEnd w:id="29"/>
            <w:r>
              <w:t xml:space="preserve"> value will be available through this menu.</w:t>
            </w:r>
          </w:p>
        </w:tc>
      </w:tr>
    </w:tbl>
    <w:p w:rsidR="00E65EB8" w:rsidRDefault="00E65EB8" w:rsidP="00850502">
      <w:pPr>
        <w:rPr>
          <w:rStyle w:val="StyleBody"/>
        </w:rPr>
      </w:pPr>
    </w:p>
    <w:p w:rsidR="00E65EB8" w:rsidRDefault="007F458B" w:rsidP="00850502">
      <w:pPr>
        <w:rPr>
          <w:rStyle w:val="StyleBody"/>
        </w:rPr>
      </w:pPr>
      <w:r>
        <w:rPr>
          <w:rStyle w:val="StyleBody"/>
        </w:rPr>
        <w:t xml:space="preserve">When the application generates the bookmark document, it opens a Microsoft Word window and replaces the bookmark fields with data from the open record.  For example, MoversSuite provides a sample bookmark document titled </w:t>
      </w:r>
      <w:r w:rsidRPr="007F458B">
        <w:rPr>
          <w:rStyle w:val="StyleBody"/>
          <w:i/>
        </w:rPr>
        <w:t>Confirmation.doc</w:t>
      </w:r>
      <w:r>
        <w:rPr>
          <w:rStyle w:val="StyleBody"/>
        </w:rPr>
        <w:t xml:space="preserve">.  </w:t>
      </w:r>
      <w:r w:rsidR="00D139EE">
        <w:rPr>
          <w:rStyle w:val="StyleBody"/>
        </w:rPr>
        <w:t>This document contains a bookmark of “</w:t>
      </w:r>
      <w:proofErr w:type="spellStart"/>
      <w:r w:rsidR="00D139EE">
        <w:rPr>
          <w:rStyle w:val="StyleBody"/>
        </w:rPr>
        <w:t>LastName</w:t>
      </w:r>
      <w:proofErr w:type="spellEnd"/>
      <w:r w:rsidR="00D139EE">
        <w:rPr>
          <w:rStyle w:val="StyleBody"/>
        </w:rPr>
        <w:t xml:space="preserve">.”  When the application generates the document, it will replace this with the data from the </w:t>
      </w:r>
      <w:r w:rsidR="00D139EE" w:rsidRPr="00D139EE">
        <w:rPr>
          <w:rStyle w:val="StyleBody"/>
          <w:b/>
        </w:rPr>
        <w:t>Last Name/Company Name</w:t>
      </w:r>
      <w:r w:rsidR="00D139EE">
        <w:rPr>
          <w:rStyle w:val="StyleBody"/>
        </w:rPr>
        <w:t xml:space="preserve"> field in </w:t>
      </w:r>
      <w:r w:rsidR="00D139EE" w:rsidRPr="00D139EE">
        <w:rPr>
          <w:rStyle w:val="C1HJump"/>
        </w:rPr>
        <w:t xml:space="preserve">Name, Address, </w:t>
      </w:r>
      <w:proofErr w:type="gramStart"/>
      <w:r w:rsidR="00D139EE" w:rsidRPr="00D139EE">
        <w:rPr>
          <w:rStyle w:val="C1HJump"/>
        </w:rPr>
        <w:t>Phone</w:t>
      </w:r>
      <w:proofErr w:type="gramEnd"/>
      <w:r w:rsidR="00D139EE">
        <w:rPr>
          <w:rStyle w:val="StyleBody"/>
        </w:rPr>
        <w:t>.</w:t>
      </w:r>
    </w:p>
    <w:p w:rsidR="006A6126" w:rsidRDefault="006A6126" w:rsidP="00850502">
      <w:pPr>
        <w:rPr>
          <w:rStyle w:val="StyleBody"/>
        </w:rPr>
      </w:pPr>
    </w:p>
    <w:p w:rsidR="006A6126" w:rsidRDefault="006A6126" w:rsidP="006A6126">
      <w:pPr>
        <w:rPr>
          <w:rStyle w:val="StyleBody"/>
        </w:rPr>
      </w:pPr>
      <w:r>
        <w:rPr>
          <w:rStyle w:val="StyleBody"/>
        </w:rPr>
        <w:t xml:space="preserve">See </w:t>
      </w:r>
      <w:r w:rsidRPr="006A6126">
        <w:rPr>
          <w:rStyle w:val="C1HJump"/>
        </w:rPr>
        <w:t>Custom Bookmark Documents</w:t>
      </w:r>
      <w:r>
        <w:rPr>
          <w:rStyle w:val="StyleBody"/>
        </w:rPr>
        <w:t xml:space="preserve"> for information on modifying existing or creating new bookmark documents.</w:t>
      </w:r>
    </w:p>
    <w:p w:rsidR="006A6126" w:rsidRDefault="006A6126" w:rsidP="006A6126">
      <w:pPr>
        <w:rPr>
          <w:rStyle w:val="StyleBody"/>
        </w:rPr>
      </w:pPr>
    </w:p>
    <w:p w:rsidR="0019374C" w:rsidRDefault="0019374C" w:rsidP="006A6126">
      <w:pPr>
        <w:rPr>
          <w:rStyle w:val="StyleBody"/>
        </w:rPr>
      </w:pPr>
      <w:r>
        <w:rPr>
          <w:rStyle w:val="StyleBody"/>
        </w:rPr>
        <w:t xml:space="preserve">Refer to </w:t>
      </w:r>
      <w:r w:rsidRPr="0019374C">
        <w:rPr>
          <w:rStyle w:val="C1HJump"/>
        </w:rPr>
        <w:t>Bookmark Fields</w:t>
      </w:r>
      <w:r>
        <w:rPr>
          <w:rStyle w:val="StyleBody"/>
        </w:rPr>
        <w:t xml:space="preserve"> for a complete listing of all available bookmark fields.</w:t>
      </w:r>
    </w:p>
    <w:p w:rsidR="006A6126" w:rsidRDefault="006A6126">
      <w:pPr>
        <w:rPr>
          <w:rStyle w:val="StyleBody"/>
        </w:rPr>
      </w:pPr>
      <w:r>
        <w:rPr>
          <w:rStyle w:val="StyleBody"/>
        </w:rPr>
        <w:br w:type="page"/>
      </w:r>
    </w:p>
    <w:p w:rsidR="006A6126" w:rsidRPr="00051BD8" w:rsidRDefault="006A6126" w:rsidP="00051BD8">
      <w:pPr>
        <w:pStyle w:val="Heading2"/>
        <w:rPr>
          <w:rStyle w:val="StyleBody"/>
          <w:sz w:val="48"/>
        </w:rPr>
      </w:pPr>
      <w:bookmarkStart w:id="30" w:name="_Toc324943446"/>
      <w:r w:rsidRPr="00051BD8">
        <w:rPr>
          <w:rStyle w:val="StyleBody"/>
          <w:sz w:val="48"/>
        </w:rPr>
        <w:lastRenderedPageBreak/>
        <w:t xml:space="preserve">Custom Bookmark </w:t>
      </w:r>
      <w:r w:rsidRPr="00051BD8">
        <w:t>Documents</w:t>
      </w:r>
      <w:bookmarkEnd w:id="30"/>
    </w:p>
    <w:p w:rsidR="006A6126" w:rsidRDefault="006A6126" w:rsidP="006A6126">
      <w:pPr>
        <w:rPr>
          <w:rStyle w:val="StyleBody"/>
        </w:rPr>
      </w:pPr>
    </w:p>
    <w:p w:rsidR="00853696" w:rsidRDefault="00853696" w:rsidP="00850502">
      <w:pPr>
        <w:rPr>
          <w:rStyle w:val="StyleBody"/>
        </w:rPr>
      </w:pPr>
      <w:r>
        <w:rPr>
          <w:rStyle w:val="StyleBody"/>
        </w:rPr>
        <w:t xml:space="preserve">Users can copy and paste </w:t>
      </w:r>
      <w:r w:rsidR="00692A74" w:rsidRPr="00853696">
        <w:rPr>
          <w:rStyle w:val="C1HJump"/>
        </w:rPr>
        <w:t>Bookmark</w:t>
      </w:r>
      <w:r w:rsidRPr="00853696">
        <w:rPr>
          <w:rStyle w:val="C1HJump"/>
        </w:rPr>
        <w:t xml:space="preserve"> Fields</w:t>
      </w:r>
      <w:r>
        <w:rPr>
          <w:rStyle w:val="StyleBody"/>
        </w:rPr>
        <w:t xml:space="preserve"> into any Microsoft Word document.  </w:t>
      </w:r>
      <w:r w:rsidR="006870B3">
        <w:rPr>
          <w:rStyle w:val="StyleBody"/>
        </w:rPr>
        <w:t>Users must save the document to the appropriate version of Microsoft Word residing on the application server.  For example, if Microsoft Word 2003 is installed on the application server, t</w:t>
      </w:r>
      <w:r>
        <w:rPr>
          <w:rStyle w:val="StyleBody"/>
        </w:rPr>
        <w:t xml:space="preserve">he document must be saved as Microsoft Word 1997-2003 file through the </w:t>
      </w:r>
      <w:r w:rsidRPr="00853696">
        <w:rPr>
          <w:rStyle w:val="StyleBody"/>
          <w:b/>
        </w:rPr>
        <w:t>Word 97-2003 Document</w:t>
      </w:r>
      <w:r>
        <w:rPr>
          <w:rStyle w:val="StyleBody"/>
        </w:rPr>
        <w:t xml:space="preserve"> option in the </w:t>
      </w:r>
      <w:r w:rsidRPr="00853696">
        <w:rPr>
          <w:rStyle w:val="StyleBody"/>
          <w:b/>
        </w:rPr>
        <w:t>Save As</w:t>
      </w:r>
      <w:r>
        <w:rPr>
          <w:rStyle w:val="StyleBody"/>
        </w:rPr>
        <w:t xml:space="preserve"> menu</w:t>
      </w:r>
      <w:r w:rsidR="006870B3">
        <w:rPr>
          <w:rStyle w:val="StyleBody"/>
        </w:rPr>
        <w:t>.</w:t>
      </w:r>
    </w:p>
    <w:p w:rsidR="006870B3" w:rsidRDefault="006870B3" w:rsidP="00850502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drawing>
          <wp:inline distT="0" distB="0" distL="0" distR="0" wp14:anchorId="2A8DD114" wp14:editId="1D9AAC8E">
            <wp:extent cx="4191000" cy="4581525"/>
            <wp:effectExtent l="19050" t="0" r="0" b="0"/>
            <wp:docPr id="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A74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1</w:t>
      </w:r>
      <w:r w:rsidR="00BF2B39">
        <w:rPr>
          <w:noProof/>
        </w:rPr>
        <w:fldChar w:fldCharType="end"/>
      </w:r>
      <w:r>
        <w:t>: Save As options</w:t>
      </w:r>
    </w:p>
    <w:p w:rsidR="00692A74" w:rsidRDefault="00692A74" w:rsidP="00850502">
      <w:pPr>
        <w:rPr>
          <w:rStyle w:val="StyleBody"/>
        </w:rPr>
      </w:pPr>
    </w:p>
    <w:p w:rsidR="00853696" w:rsidRDefault="00853696" w:rsidP="00850502">
      <w:pPr>
        <w:rPr>
          <w:rStyle w:val="StyleBody"/>
        </w:rPr>
      </w:pPr>
      <w:r>
        <w:rPr>
          <w:rStyle w:val="StyleBody"/>
        </w:rPr>
        <w:t xml:space="preserve">Once in Microsoft Word, use the Bookmark screen to add MoversSuite bookmark fields from the list of Available Bookmarks.  </w:t>
      </w:r>
      <w:r w:rsidR="000B12F4">
        <w:rPr>
          <w:rStyle w:val="StyleBody"/>
        </w:rPr>
        <w:t xml:space="preserve">This screen is available through the </w:t>
      </w:r>
      <w:r w:rsidR="000B12F4" w:rsidRPr="000B12F4">
        <w:rPr>
          <w:rStyle w:val="StyleBody"/>
          <w:b/>
        </w:rPr>
        <w:t>Bookmark</w:t>
      </w:r>
      <w:r w:rsidR="000B12F4">
        <w:rPr>
          <w:rStyle w:val="StyleBody"/>
        </w:rPr>
        <w:t xml:space="preserve"> option in the </w:t>
      </w:r>
      <w:r w:rsidR="000B12F4" w:rsidRPr="000B12F4">
        <w:rPr>
          <w:rStyle w:val="StyleBody"/>
          <w:b/>
        </w:rPr>
        <w:t>Links</w:t>
      </w:r>
      <w:r w:rsidR="000B12F4">
        <w:rPr>
          <w:rStyle w:val="StyleBody"/>
        </w:rPr>
        <w:t xml:space="preserve"> menu of the </w:t>
      </w:r>
      <w:r w:rsidR="000B12F4" w:rsidRPr="000B12F4">
        <w:rPr>
          <w:rStyle w:val="StyleBody"/>
          <w:b/>
        </w:rPr>
        <w:t>Insert</w:t>
      </w:r>
      <w:r w:rsidR="000B12F4">
        <w:rPr>
          <w:rStyle w:val="StyleBody"/>
        </w:rPr>
        <w:t xml:space="preserve"> ribbon.</w:t>
      </w:r>
    </w:p>
    <w:p w:rsidR="000B12F4" w:rsidRDefault="000B12F4" w:rsidP="00850502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lastRenderedPageBreak/>
        <w:drawing>
          <wp:inline distT="0" distB="0" distL="0" distR="0" wp14:anchorId="51DA9794" wp14:editId="49F5FA5B">
            <wp:extent cx="5629275" cy="1390650"/>
            <wp:effectExtent l="19050" t="0" r="9525" b="0"/>
            <wp:docPr id="4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2F4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2</w:t>
      </w:r>
      <w:r w:rsidR="00BF2B39">
        <w:rPr>
          <w:noProof/>
        </w:rPr>
        <w:fldChar w:fldCharType="end"/>
      </w:r>
      <w:r>
        <w:t>: Bookmark option from the Insert ribb</w:t>
      </w:r>
      <w:r>
        <w:rPr>
          <w:noProof/>
        </w:rPr>
        <w:t>on</w:t>
      </w:r>
    </w:p>
    <w:p w:rsidR="000B12F4" w:rsidRDefault="000B12F4" w:rsidP="00850502">
      <w:pPr>
        <w:rPr>
          <w:rStyle w:val="StyleBody"/>
        </w:rPr>
      </w:pPr>
    </w:p>
    <w:p w:rsidR="00853696" w:rsidRDefault="00853696" w:rsidP="00850502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drawing>
          <wp:inline distT="0" distB="0" distL="0" distR="0" wp14:anchorId="7C925CFB" wp14:editId="160606EB">
            <wp:extent cx="3657600" cy="3305175"/>
            <wp:effectExtent l="19050" t="0" r="0" b="0"/>
            <wp:docPr id="40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696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3</w:t>
      </w:r>
      <w:r w:rsidR="00BF2B39">
        <w:rPr>
          <w:noProof/>
        </w:rPr>
        <w:fldChar w:fldCharType="end"/>
      </w:r>
      <w:r>
        <w:t>: Bookmark screen</w:t>
      </w:r>
    </w:p>
    <w:p w:rsidR="00455791" w:rsidRDefault="00455791" w:rsidP="00455791">
      <w:pPr>
        <w:rPr>
          <w:rStyle w:val="StyleBody"/>
        </w:rPr>
      </w:pPr>
    </w:p>
    <w:p w:rsidR="00455791" w:rsidRDefault="00455791" w:rsidP="00853696">
      <w:pPr>
        <w:ind w:left="360"/>
        <w:rPr>
          <w:rStyle w:val="StyleBody"/>
        </w:rPr>
      </w:pPr>
    </w:p>
    <w:p w:rsidR="00455791" w:rsidRDefault="00455791" w:rsidP="00455791">
      <w:pPr>
        <w:rPr>
          <w:rStyle w:val="StyleBody"/>
        </w:rPr>
      </w:pPr>
      <w:r>
        <w:rPr>
          <w:rStyle w:val="StyleBody"/>
        </w:rPr>
        <w:t>The following table describes the function available within the Bookmark screen.</w:t>
      </w:r>
    </w:p>
    <w:p w:rsidR="00455791" w:rsidRDefault="00455791" w:rsidP="00455791">
      <w:pPr>
        <w:rPr>
          <w:rStyle w:val="StyleBody"/>
        </w:rPr>
      </w:pPr>
    </w:p>
    <w:tbl>
      <w:tblPr>
        <w:tblW w:w="0" w:type="auto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250"/>
        <w:gridCol w:w="6576"/>
      </w:tblGrid>
      <w:tr w:rsidR="00455791" w:rsidRPr="00455791" w:rsidTr="000B1B34">
        <w:tc>
          <w:tcPr>
            <w:tcW w:w="2250" w:type="dxa"/>
            <w:tcBorders>
              <w:bottom w:val="single" w:sz="4" w:space="0" w:color="D9D9D9" w:themeColor="background1" w:themeShade="D9"/>
            </w:tcBorders>
            <w:shd w:val="clear" w:color="auto" w:fill="F2F2F2" w:themeFill="background1" w:themeFillShade="F2"/>
            <w:vAlign w:val="bottom"/>
          </w:tcPr>
          <w:p w:rsidR="00455791" w:rsidRPr="000B12F4" w:rsidRDefault="00455791" w:rsidP="00C66440">
            <w:pPr>
              <w:pStyle w:val="DocTableHeader"/>
            </w:pPr>
            <w:r w:rsidRPr="000B12F4">
              <w:t>Function</w:t>
            </w:r>
          </w:p>
        </w:tc>
        <w:tc>
          <w:tcPr>
            <w:tcW w:w="6576" w:type="dxa"/>
            <w:tcBorders>
              <w:bottom w:val="single" w:sz="4" w:space="0" w:color="D9D9D9" w:themeColor="background1" w:themeShade="D9"/>
            </w:tcBorders>
            <w:shd w:val="clear" w:color="auto" w:fill="F2F2F2" w:themeFill="background1" w:themeFillShade="F2"/>
            <w:vAlign w:val="bottom"/>
          </w:tcPr>
          <w:p w:rsidR="00455791" w:rsidRPr="000B12F4" w:rsidRDefault="00455791" w:rsidP="00C66440">
            <w:pPr>
              <w:pStyle w:val="DocTableHeader"/>
            </w:pPr>
            <w:r w:rsidRPr="000B12F4">
              <w:t>Description</w:t>
            </w:r>
          </w:p>
        </w:tc>
      </w:tr>
      <w:tr w:rsidR="00455791" w:rsidRPr="00455791" w:rsidTr="000B1B34">
        <w:tc>
          <w:tcPr>
            <w:tcW w:w="2250" w:type="dxa"/>
            <w:shd w:val="clear" w:color="auto" w:fill="auto"/>
          </w:tcPr>
          <w:p w:rsidR="00455791" w:rsidRPr="000B12F4" w:rsidRDefault="00E403FE" w:rsidP="00C66440">
            <w:pPr>
              <w:pStyle w:val="DocTable"/>
            </w:pPr>
            <w:r>
              <w:rPr>
                <w:noProof/>
              </w:rPr>
              <w:drawing>
                <wp:inline distT="0" distB="0" distL="0" distR="0" wp14:anchorId="004410E9" wp14:editId="4E495C36">
                  <wp:extent cx="704850" cy="209550"/>
                  <wp:effectExtent l="19050" t="0" r="0" b="0"/>
                  <wp:docPr id="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</w:tcPr>
          <w:p w:rsidR="0019374C" w:rsidRPr="000B1B34" w:rsidRDefault="0019374C" w:rsidP="000B12F4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Add</w:t>
            </w:r>
          </w:p>
          <w:p w:rsidR="00455791" w:rsidRPr="000B12F4" w:rsidRDefault="000B12F4" w:rsidP="000B12F4">
            <w:pPr>
              <w:pStyle w:val="DocTable"/>
            </w:pPr>
            <w:r>
              <w:t>This function will place the entered or selected bookmark into the document</w:t>
            </w:r>
            <w:r w:rsidR="005D6EB8">
              <w:t xml:space="preserve"> at the place of the cursor prior to inserting a bookmark.</w:t>
            </w:r>
          </w:p>
        </w:tc>
      </w:tr>
      <w:tr w:rsidR="00455791" w:rsidRPr="00455791" w:rsidTr="000B1B34">
        <w:tc>
          <w:tcPr>
            <w:tcW w:w="2250" w:type="dxa"/>
            <w:shd w:val="clear" w:color="auto" w:fill="auto"/>
          </w:tcPr>
          <w:p w:rsidR="00455791" w:rsidRPr="000B12F4" w:rsidRDefault="00E403FE" w:rsidP="00C66440">
            <w:pPr>
              <w:pStyle w:val="DocTable"/>
            </w:pPr>
            <w:r>
              <w:rPr>
                <w:noProof/>
              </w:rPr>
              <w:drawing>
                <wp:inline distT="0" distB="0" distL="0" distR="0" wp14:anchorId="6F636BD7" wp14:editId="542D18BB">
                  <wp:extent cx="704850" cy="209550"/>
                  <wp:effectExtent l="19050" t="0" r="0" b="0"/>
                  <wp:docPr id="3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  <w:vAlign w:val="center"/>
          </w:tcPr>
          <w:p w:rsidR="0019374C" w:rsidRPr="000B1B34" w:rsidRDefault="0019374C" w:rsidP="00C66440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Delete</w:t>
            </w:r>
          </w:p>
          <w:p w:rsidR="00455791" w:rsidRPr="000B12F4" w:rsidRDefault="005D6EB8" w:rsidP="00C66440">
            <w:pPr>
              <w:pStyle w:val="DocTable"/>
            </w:pPr>
            <w:r>
              <w:t>Remove the selected bookmark from the document using this function.  Text of the bookmark will remain, i.e. removing the “</w:t>
            </w:r>
            <w:proofErr w:type="spellStart"/>
            <w:r>
              <w:t>FirstName</w:t>
            </w:r>
            <w:proofErr w:type="spellEnd"/>
            <w:r>
              <w:t>” bookmark will not remove the “</w:t>
            </w:r>
            <w:proofErr w:type="spellStart"/>
            <w:r>
              <w:t>FirstName</w:t>
            </w:r>
            <w:proofErr w:type="spellEnd"/>
            <w:r>
              <w:t>” from displaying.</w:t>
            </w:r>
          </w:p>
        </w:tc>
      </w:tr>
      <w:tr w:rsidR="00455791" w:rsidRPr="00455791" w:rsidTr="000B1B34">
        <w:tc>
          <w:tcPr>
            <w:tcW w:w="2250" w:type="dxa"/>
            <w:shd w:val="clear" w:color="auto" w:fill="auto"/>
          </w:tcPr>
          <w:p w:rsidR="00455791" w:rsidRPr="000B12F4" w:rsidRDefault="00E403FE" w:rsidP="00C66440">
            <w:pPr>
              <w:pStyle w:val="DocTable"/>
            </w:pPr>
            <w:r>
              <w:rPr>
                <w:noProof/>
              </w:rPr>
              <w:drawing>
                <wp:inline distT="0" distB="0" distL="0" distR="0" wp14:anchorId="611AA0EA" wp14:editId="559C08D3">
                  <wp:extent cx="704850" cy="209550"/>
                  <wp:effectExtent l="19050" t="0" r="0" b="0"/>
                  <wp:docPr id="3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</w:tcPr>
          <w:p w:rsidR="0019374C" w:rsidRPr="000B1B34" w:rsidRDefault="0019374C" w:rsidP="005D6EB8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Go To</w:t>
            </w:r>
          </w:p>
          <w:p w:rsidR="00455791" w:rsidRPr="000B12F4" w:rsidRDefault="00455791" w:rsidP="005D6EB8">
            <w:pPr>
              <w:pStyle w:val="DocTable"/>
            </w:pPr>
            <w:r w:rsidRPr="000B12F4">
              <w:t xml:space="preserve">This </w:t>
            </w:r>
            <w:r w:rsidR="005D6EB8">
              <w:t>function</w:t>
            </w:r>
            <w:r w:rsidRPr="000B12F4">
              <w:t xml:space="preserve"> take</w:t>
            </w:r>
            <w:r w:rsidR="005D6EB8">
              <w:t>s</w:t>
            </w:r>
            <w:r w:rsidRPr="000B12F4">
              <w:t xml:space="preserve"> the user to the location of the </w:t>
            </w:r>
            <w:r w:rsidR="005D6EB8">
              <w:t xml:space="preserve">selected </w:t>
            </w:r>
            <w:r w:rsidRPr="000B12F4">
              <w:t>bookmark within the document.</w:t>
            </w:r>
          </w:p>
        </w:tc>
      </w:tr>
      <w:tr w:rsidR="00455791" w:rsidRPr="00455791" w:rsidTr="000B1B34">
        <w:tc>
          <w:tcPr>
            <w:tcW w:w="2250" w:type="dxa"/>
            <w:shd w:val="clear" w:color="auto" w:fill="auto"/>
          </w:tcPr>
          <w:p w:rsidR="00455791" w:rsidRPr="000B12F4" w:rsidRDefault="00E403FE" w:rsidP="00C66440">
            <w:pPr>
              <w:pStyle w:val="DocTable"/>
            </w:pPr>
            <w:r>
              <w:rPr>
                <w:noProof/>
              </w:rPr>
              <w:lastRenderedPageBreak/>
              <w:drawing>
                <wp:inline distT="0" distB="0" distL="0" distR="0" wp14:anchorId="5E0B5BFF" wp14:editId="74D51B34">
                  <wp:extent cx="1047750" cy="314325"/>
                  <wp:effectExtent l="19050" t="0" r="0" b="0"/>
                  <wp:docPr id="3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</w:tcPr>
          <w:p w:rsidR="0019374C" w:rsidRPr="000B1B34" w:rsidRDefault="0019374C" w:rsidP="00C66440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Sort by</w:t>
            </w:r>
          </w:p>
          <w:p w:rsidR="00455791" w:rsidRPr="000B12F4" w:rsidRDefault="005D6EB8" w:rsidP="00C66440">
            <w:pPr>
              <w:pStyle w:val="DocTable"/>
            </w:pPr>
            <w:r>
              <w:t xml:space="preserve">Users can choose to sort the listed bookmark fields by their </w:t>
            </w:r>
            <w:r w:rsidRPr="000B1B34">
              <w:rPr>
                <w:b/>
              </w:rPr>
              <w:t>Name</w:t>
            </w:r>
            <w:r>
              <w:t xml:space="preserve"> or by their order of occurrence within the document (</w:t>
            </w:r>
            <w:r w:rsidRPr="000B1B34">
              <w:rPr>
                <w:b/>
              </w:rPr>
              <w:t>Location</w:t>
            </w:r>
            <w:r>
              <w:t>).</w:t>
            </w:r>
          </w:p>
        </w:tc>
      </w:tr>
      <w:tr w:rsidR="00455791" w:rsidRPr="00E6116F" w:rsidTr="000B1B34">
        <w:tc>
          <w:tcPr>
            <w:tcW w:w="2250" w:type="dxa"/>
            <w:shd w:val="clear" w:color="auto" w:fill="auto"/>
          </w:tcPr>
          <w:p w:rsidR="00455791" w:rsidRPr="000B12F4" w:rsidRDefault="00E403FE" w:rsidP="00C66440">
            <w:pPr>
              <w:pStyle w:val="DocTable"/>
            </w:pPr>
            <w:r>
              <w:rPr>
                <w:noProof/>
              </w:rPr>
              <w:drawing>
                <wp:inline distT="0" distB="0" distL="0" distR="0" wp14:anchorId="2E81845D" wp14:editId="39BFC1F9">
                  <wp:extent cx="1047750" cy="123825"/>
                  <wp:effectExtent l="19050" t="0" r="0" b="0"/>
                  <wp:docPr id="3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</w:tcPr>
          <w:p w:rsidR="0019374C" w:rsidRPr="000B1B34" w:rsidRDefault="0019374C" w:rsidP="00C66440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Hidden bookmarks</w:t>
            </w:r>
          </w:p>
          <w:p w:rsidR="00455791" w:rsidRPr="000B12F4" w:rsidRDefault="005D6EB8" w:rsidP="00C66440">
            <w:pPr>
              <w:pStyle w:val="DocTable"/>
            </w:pPr>
            <w:r>
              <w:t>Check this option to display all bookmark fields including those used internally by the application.</w:t>
            </w:r>
          </w:p>
        </w:tc>
      </w:tr>
      <w:tr w:rsidR="0019374C" w:rsidRPr="00E6116F" w:rsidTr="000B1B34">
        <w:tc>
          <w:tcPr>
            <w:tcW w:w="2250" w:type="dxa"/>
            <w:shd w:val="clear" w:color="auto" w:fill="auto"/>
          </w:tcPr>
          <w:p w:rsidR="0019374C" w:rsidRPr="000B12F4" w:rsidRDefault="00E403FE" w:rsidP="00C66440">
            <w:pPr>
              <w:pStyle w:val="DocTable"/>
            </w:pPr>
            <w:r>
              <w:rPr>
                <w:noProof/>
              </w:rPr>
              <w:drawing>
                <wp:inline distT="0" distB="0" distL="0" distR="0" wp14:anchorId="0C812D4D" wp14:editId="52B38D28">
                  <wp:extent cx="704850" cy="209550"/>
                  <wp:effectExtent l="19050" t="0" r="0" b="0"/>
                  <wp:docPr id="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6" w:type="dxa"/>
            <w:shd w:val="clear" w:color="auto" w:fill="auto"/>
          </w:tcPr>
          <w:p w:rsidR="0019374C" w:rsidRPr="000B1B34" w:rsidRDefault="0019374C" w:rsidP="00C66440">
            <w:pPr>
              <w:pStyle w:val="DocTable"/>
              <w:rPr>
                <w:b/>
              </w:rPr>
            </w:pPr>
            <w:r w:rsidRPr="000B1B34">
              <w:rPr>
                <w:b/>
              </w:rPr>
              <w:t>Close</w:t>
            </w:r>
          </w:p>
          <w:p w:rsidR="0019374C" w:rsidRDefault="0019374C" w:rsidP="00C66440">
            <w:pPr>
              <w:pStyle w:val="DocTable"/>
            </w:pPr>
            <w:r>
              <w:t>This function closes the screen.</w:t>
            </w:r>
          </w:p>
        </w:tc>
      </w:tr>
    </w:tbl>
    <w:p w:rsidR="00455791" w:rsidRDefault="00455791" w:rsidP="00455791">
      <w:pPr>
        <w:rPr>
          <w:rStyle w:val="StyleBody"/>
        </w:rPr>
      </w:pPr>
    </w:p>
    <w:p w:rsidR="00455791" w:rsidRDefault="00455791" w:rsidP="00853696">
      <w:pPr>
        <w:ind w:left="360"/>
        <w:rPr>
          <w:rStyle w:val="StyleBody"/>
        </w:rPr>
      </w:pPr>
    </w:p>
    <w:p w:rsidR="003E6175" w:rsidRDefault="00853696" w:rsidP="00853696">
      <w:pPr>
        <w:rPr>
          <w:rStyle w:val="StyleBody"/>
        </w:rPr>
      </w:pPr>
      <w:r>
        <w:rPr>
          <w:rStyle w:val="StyleBody"/>
        </w:rPr>
        <w:t xml:space="preserve">Users must enter the </w:t>
      </w:r>
      <w:r w:rsidRPr="00853696">
        <w:rPr>
          <w:rStyle w:val="StyleBody"/>
          <w:b/>
        </w:rPr>
        <w:t>Bookmark name</w:t>
      </w:r>
      <w:r>
        <w:rPr>
          <w:rStyle w:val="StyleBody"/>
        </w:rPr>
        <w:t xml:space="preserve"> value exactly as it displays within the </w:t>
      </w:r>
      <w:r w:rsidRPr="00853696">
        <w:rPr>
          <w:rStyle w:val="C1HJump"/>
        </w:rPr>
        <w:t>Bookmark Fields</w:t>
      </w:r>
      <w:r>
        <w:rPr>
          <w:rStyle w:val="StyleBody"/>
        </w:rPr>
        <w:t xml:space="preserve"> listing.</w:t>
      </w:r>
      <w:r w:rsidR="003E6175">
        <w:rPr>
          <w:rStyle w:val="StyleBody"/>
        </w:rPr>
        <w:t xml:space="preserve">  For example, enter “</w:t>
      </w:r>
      <w:proofErr w:type="spellStart"/>
      <w:r w:rsidR="003E6175">
        <w:rPr>
          <w:rStyle w:val="StyleBody"/>
        </w:rPr>
        <w:t>LastName</w:t>
      </w:r>
      <w:proofErr w:type="spellEnd"/>
      <w:r w:rsidR="003E6175">
        <w:rPr>
          <w:rStyle w:val="StyleBody"/>
        </w:rPr>
        <w:t>” to insert the shipper of an order.  The following example illustrates the use of the following bookmark fields:</w:t>
      </w:r>
    </w:p>
    <w:p w:rsidR="00972B91" w:rsidRDefault="00972B91" w:rsidP="00853696">
      <w:pPr>
        <w:rPr>
          <w:rStyle w:val="StyleBody"/>
        </w:rPr>
      </w:pPr>
    </w:p>
    <w:p w:rsidR="003E6175" w:rsidRDefault="003E6175" w:rsidP="003E6175">
      <w:pPr>
        <w:ind w:left="360"/>
        <w:rPr>
          <w:rStyle w:val="StyleBody"/>
        </w:rPr>
      </w:pPr>
      <w:proofErr w:type="spellStart"/>
      <w:r>
        <w:rPr>
          <w:rStyle w:val="StyleBody"/>
        </w:rPr>
        <w:t>FirstName</w:t>
      </w:r>
      <w:proofErr w:type="spellEnd"/>
    </w:p>
    <w:p w:rsidR="003E6175" w:rsidRDefault="003E6175" w:rsidP="003E6175">
      <w:pPr>
        <w:ind w:left="360"/>
        <w:rPr>
          <w:rStyle w:val="StyleBody"/>
        </w:rPr>
      </w:pPr>
      <w:proofErr w:type="spellStart"/>
      <w:r>
        <w:rPr>
          <w:rStyle w:val="StyleBody"/>
        </w:rPr>
        <w:t>LastName</w:t>
      </w:r>
      <w:proofErr w:type="spellEnd"/>
    </w:p>
    <w:p w:rsidR="003E6175" w:rsidRDefault="003E6175" w:rsidP="003E6175">
      <w:pPr>
        <w:ind w:left="360"/>
        <w:rPr>
          <w:rStyle w:val="StyleBody"/>
        </w:rPr>
      </w:pPr>
      <w:proofErr w:type="spellStart"/>
      <w:r>
        <w:rPr>
          <w:rStyle w:val="StyleBody"/>
        </w:rPr>
        <w:t>MovingFrom</w:t>
      </w:r>
      <w:proofErr w:type="spellEnd"/>
    </w:p>
    <w:p w:rsidR="003E6175" w:rsidRDefault="003E6175" w:rsidP="003E6175">
      <w:pPr>
        <w:ind w:left="360"/>
        <w:rPr>
          <w:rStyle w:val="StyleBody"/>
        </w:rPr>
      </w:pPr>
      <w:r>
        <w:rPr>
          <w:rStyle w:val="StyleBody"/>
        </w:rPr>
        <w:t>City</w:t>
      </w:r>
    </w:p>
    <w:p w:rsidR="003E6175" w:rsidRDefault="003E6175" w:rsidP="003E6175">
      <w:pPr>
        <w:ind w:left="360"/>
        <w:rPr>
          <w:rStyle w:val="StyleBody"/>
        </w:rPr>
      </w:pPr>
      <w:r>
        <w:rPr>
          <w:rStyle w:val="StyleBody"/>
        </w:rPr>
        <w:t>ST</w:t>
      </w:r>
    </w:p>
    <w:p w:rsidR="003E6175" w:rsidRDefault="003E6175" w:rsidP="003E6175">
      <w:pPr>
        <w:ind w:left="360"/>
        <w:rPr>
          <w:rStyle w:val="StyleBody"/>
        </w:rPr>
      </w:pPr>
      <w:r>
        <w:rPr>
          <w:rStyle w:val="StyleBody"/>
        </w:rPr>
        <w:t>Zip</w:t>
      </w:r>
    </w:p>
    <w:p w:rsidR="003E6175" w:rsidRDefault="003E6175" w:rsidP="003E6175">
      <w:pPr>
        <w:ind w:left="360"/>
        <w:rPr>
          <w:rStyle w:val="StyleBody"/>
        </w:rPr>
      </w:pPr>
      <w:r>
        <w:rPr>
          <w:rStyle w:val="StyleBody"/>
        </w:rPr>
        <w:t>FirstName2</w:t>
      </w:r>
    </w:p>
    <w:p w:rsidR="003E6175" w:rsidRDefault="003E6175" w:rsidP="003E6175">
      <w:pPr>
        <w:ind w:left="360"/>
        <w:rPr>
          <w:rStyle w:val="StyleBody"/>
        </w:rPr>
      </w:pPr>
      <w:proofErr w:type="spellStart"/>
      <w:proofErr w:type="gramStart"/>
      <w:r>
        <w:rPr>
          <w:rStyle w:val="StyleBody"/>
        </w:rPr>
        <w:t>dcity</w:t>
      </w:r>
      <w:proofErr w:type="spellEnd"/>
      <w:proofErr w:type="gramEnd"/>
    </w:p>
    <w:p w:rsidR="003E6175" w:rsidRDefault="003E6175" w:rsidP="003E6175">
      <w:pPr>
        <w:ind w:left="360"/>
        <w:rPr>
          <w:rStyle w:val="StyleBody"/>
        </w:rPr>
      </w:pPr>
      <w:proofErr w:type="spellStart"/>
      <w:proofErr w:type="gramStart"/>
      <w:r>
        <w:rPr>
          <w:rStyle w:val="StyleBody"/>
        </w:rPr>
        <w:t>coord</w:t>
      </w:r>
      <w:proofErr w:type="spellEnd"/>
      <w:proofErr w:type="gramEnd"/>
    </w:p>
    <w:p w:rsidR="003E6175" w:rsidRDefault="003E6175" w:rsidP="00853696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drawing>
          <wp:inline distT="0" distB="0" distL="0" distR="0" wp14:anchorId="4D3B1B7C" wp14:editId="6F9A49B9">
            <wp:extent cx="5505450" cy="2571750"/>
            <wp:effectExtent l="19050" t="0" r="0" b="0"/>
            <wp:docPr id="3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175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4</w:t>
      </w:r>
      <w:r w:rsidR="00BF2B39">
        <w:rPr>
          <w:noProof/>
        </w:rPr>
        <w:fldChar w:fldCharType="end"/>
      </w:r>
      <w:r>
        <w:t>: Sample bookmark document</w:t>
      </w:r>
    </w:p>
    <w:p w:rsidR="00130E16" w:rsidRDefault="00130E16" w:rsidP="00853696">
      <w:pPr>
        <w:rPr>
          <w:rStyle w:val="StyleBody"/>
        </w:rPr>
      </w:pPr>
    </w:p>
    <w:p w:rsidR="003E6175" w:rsidRDefault="003E6175" w:rsidP="00853696">
      <w:pPr>
        <w:rPr>
          <w:rStyle w:val="StyleBody"/>
        </w:rPr>
      </w:pPr>
      <w:r>
        <w:rPr>
          <w:rStyle w:val="StyleBody"/>
        </w:rPr>
        <w:t xml:space="preserve">Please note the use of </w:t>
      </w:r>
      <w:r w:rsidR="00A01180">
        <w:rPr>
          <w:rStyle w:val="StyleBody"/>
        </w:rPr>
        <w:t>“</w:t>
      </w:r>
      <w:r>
        <w:rPr>
          <w:rStyle w:val="StyleBody"/>
        </w:rPr>
        <w:t>FirstName2.</w:t>
      </w:r>
      <w:r w:rsidR="00A01180">
        <w:rPr>
          <w:rStyle w:val="StyleBody"/>
        </w:rPr>
        <w:t>”</w:t>
      </w:r>
      <w:r>
        <w:rPr>
          <w:rStyle w:val="StyleBody"/>
        </w:rPr>
        <w:t xml:space="preserve">  </w:t>
      </w:r>
      <w:r w:rsidR="00A01180">
        <w:rPr>
          <w:rStyle w:val="StyleBody"/>
        </w:rPr>
        <w:t>The “</w:t>
      </w:r>
      <w:proofErr w:type="spellStart"/>
      <w:r>
        <w:rPr>
          <w:rStyle w:val="StyleBody"/>
        </w:rPr>
        <w:t>FirstName</w:t>
      </w:r>
      <w:proofErr w:type="spellEnd"/>
      <w:r w:rsidR="00A01180">
        <w:rPr>
          <w:rStyle w:val="StyleBody"/>
        </w:rPr>
        <w:t>”</w:t>
      </w:r>
      <w:r>
        <w:rPr>
          <w:rStyle w:val="StyleBody"/>
        </w:rPr>
        <w:t xml:space="preserve"> </w:t>
      </w:r>
      <w:r w:rsidR="00A01180">
        <w:rPr>
          <w:rStyle w:val="StyleBody"/>
        </w:rPr>
        <w:t xml:space="preserve">bookmark </w:t>
      </w:r>
      <w:r>
        <w:rPr>
          <w:rStyle w:val="StyleBody"/>
        </w:rPr>
        <w:t xml:space="preserve">displays the </w:t>
      </w:r>
      <w:r w:rsidRPr="00A01180">
        <w:rPr>
          <w:rStyle w:val="StyleBody"/>
          <w:b/>
        </w:rPr>
        <w:t>First Name/MI</w:t>
      </w:r>
      <w:r>
        <w:rPr>
          <w:rStyle w:val="StyleBody"/>
        </w:rPr>
        <w:t xml:space="preserve"> field of the shipper taken from </w:t>
      </w:r>
      <w:r w:rsidRPr="00A01180">
        <w:rPr>
          <w:rStyle w:val="C1HJump"/>
        </w:rPr>
        <w:t>Name, Address, Phone</w:t>
      </w:r>
      <w:r>
        <w:rPr>
          <w:rStyle w:val="StyleBody"/>
        </w:rPr>
        <w:t xml:space="preserve">, however, the application </w:t>
      </w:r>
      <w:r w:rsidR="00863F87">
        <w:rPr>
          <w:rStyle w:val="StyleBody"/>
        </w:rPr>
        <w:t xml:space="preserve">allows only a single use of any bookmark field therefore MoversSuite provides a second bookmark field </w:t>
      </w:r>
      <w:r w:rsidR="00A01180">
        <w:rPr>
          <w:rStyle w:val="StyleBody"/>
        </w:rPr>
        <w:t xml:space="preserve">(“FirstName2”) </w:t>
      </w:r>
      <w:r w:rsidR="00863F87">
        <w:rPr>
          <w:rStyle w:val="StyleBody"/>
        </w:rPr>
        <w:t xml:space="preserve">to </w:t>
      </w:r>
      <w:r w:rsidR="00A01180">
        <w:rPr>
          <w:rStyle w:val="StyleBody"/>
        </w:rPr>
        <w:t xml:space="preserve">also </w:t>
      </w:r>
      <w:r w:rsidR="00863F87">
        <w:rPr>
          <w:rStyle w:val="StyleBody"/>
        </w:rPr>
        <w:t>extract the first name of the shipper.  The more commonly referenced values have more than one bookmark for them, such as “</w:t>
      </w:r>
      <w:proofErr w:type="spellStart"/>
      <w:r w:rsidR="00863F87">
        <w:rPr>
          <w:rStyle w:val="StyleBody"/>
        </w:rPr>
        <w:t>LastName</w:t>
      </w:r>
      <w:proofErr w:type="spellEnd"/>
      <w:r w:rsidR="00130E16">
        <w:rPr>
          <w:rStyle w:val="StyleBody"/>
        </w:rPr>
        <w:t>,</w:t>
      </w:r>
      <w:r w:rsidR="00863F87">
        <w:rPr>
          <w:rStyle w:val="StyleBody"/>
        </w:rPr>
        <w:t xml:space="preserve">” </w:t>
      </w:r>
      <w:r w:rsidR="00130E16">
        <w:rPr>
          <w:rStyle w:val="StyleBody"/>
        </w:rPr>
        <w:t xml:space="preserve">“LastName2” </w:t>
      </w:r>
      <w:r w:rsidR="00863F87">
        <w:rPr>
          <w:rStyle w:val="StyleBody"/>
        </w:rPr>
        <w:t>and “City</w:t>
      </w:r>
      <w:r w:rsidR="00130E16">
        <w:rPr>
          <w:rStyle w:val="StyleBody"/>
        </w:rPr>
        <w:t>” and “</w:t>
      </w:r>
      <w:proofErr w:type="spellStart"/>
      <w:r w:rsidR="00130E16">
        <w:rPr>
          <w:rStyle w:val="StyleBody"/>
        </w:rPr>
        <w:t>dcity</w:t>
      </w:r>
      <w:proofErr w:type="spellEnd"/>
      <w:r w:rsidR="00130E16">
        <w:rPr>
          <w:rStyle w:val="StyleBody"/>
        </w:rPr>
        <w:t>.”</w:t>
      </w:r>
    </w:p>
    <w:p w:rsidR="00853696" w:rsidRDefault="00853696" w:rsidP="00853696">
      <w:pPr>
        <w:rPr>
          <w:rStyle w:val="StyleBody"/>
        </w:rPr>
      </w:pPr>
    </w:p>
    <w:p w:rsidR="00130E16" w:rsidRDefault="00130E16" w:rsidP="00853696">
      <w:pPr>
        <w:rPr>
          <w:rStyle w:val="StyleBody"/>
        </w:rPr>
      </w:pPr>
      <w:r>
        <w:rPr>
          <w:rStyle w:val="StyleBody"/>
        </w:rPr>
        <w:lastRenderedPageBreak/>
        <w:t xml:space="preserve">Users must enter the bookmark fields through the </w:t>
      </w:r>
      <w:r w:rsidRPr="005D6EB8">
        <w:rPr>
          <w:rStyle w:val="StyleBody"/>
          <w:b/>
        </w:rPr>
        <w:t>Bookmark</w:t>
      </w:r>
      <w:r>
        <w:rPr>
          <w:rStyle w:val="StyleBody"/>
        </w:rPr>
        <w:t xml:space="preserve"> screen</w:t>
      </w:r>
      <w:r w:rsidR="005D6EB8">
        <w:rPr>
          <w:rStyle w:val="StyleBody"/>
        </w:rPr>
        <w:t xml:space="preserve">.  </w:t>
      </w:r>
      <w:r>
        <w:rPr>
          <w:rStyle w:val="StyleBody"/>
        </w:rPr>
        <w:t xml:space="preserve">Users can do two things to help ensure that they correctly entered a bookmark.  One is to copy and paste the exact bookmark reference from </w:t>
      </w:r>
      <w:r w:rsidRPr="005D6EB8">
        <w:rPr>
          <w:rStyle w:val="C1HJump"/>
        </w:rPr>
        <w:t>Bookmark Fields</w:t>
      </w:r>
      <w:r>
        <w:rPr>
          <w:rStyle w:val="StyleBody"/>
        </w:rPr>
        <w:t xml:space="preserve"> into the document; and (2) turn on the </w:t>
      </w:r>
      <w:r w:rsidRPr="00E13C43">
        <w:rPr>
          <w:rStyle w:val="StyleBody"/>
          <w:b/>
        </w:rPr>
        <w:t>Show Bookmark</w:t>
      </w:r>
      <w:r>
        <w:rPr>
          <w:rStyle w:val="StyleBody"/>
        </w:rPr>
        <w:t xml:space="preserve"> option.</w:t>
      </w:r>
    </w:p>
    <w:p w:rsidR="00E13C43" w:rsidRDefault="00E13C43" w:rsidP="00853696">
      <w:pPr>
        <w:rPr>
          <w:rStyle w:val="StyleBody"/>
        </w:rPr>
      </w:pPr>
    </w:p>
    <w:p w:rsidR="00E13C43" w:rsidRDefault="00E13C43" w:rsidP="00853696">
      <w:pPr>
        <w:rPr>
          <w:rStyle w:val="StyleBody"/>
        </w:rPr>
      </w:pPr>
      <w:r>
        <w:rPr>
          <w:rStyle w:val="StyleBody"/>
        </w:rPr>
        <w:t>The Bookmark screen example below displays the correct bookmark references in the correct letter casing.</w:t>
      </w:r>
    </w:p>
    <w:p w:rsidR="00130E16" w:rsidRDefault="00130E16" w:rsidP="00853696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drawing>
          <wp:inline distT="0" distB="0" distL="0" distR="0" wp14:anchorId="0D0B2AB5" wp14:editId="007215D5">
            <wp:extent cx="3657600" cy="1714500"/>
            <wp:effectExtent l="19050" t="0" r="0" b="0"/>
            <wp:docPr id="3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C43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5</w:t>
      </w:r>
      <w:r w:rsidR="00BF2B39">
        <w:rPr>
          <w:noProof/>
        </w:rPr>
        <w:fldChar w:fldCharType="end"/>
      </w:r>
      <w:r>
        <w:t>: Bookmark screen</w:t>
      </w:r>
    </w:p>
    <w:p w:rsidR="00130E16" w:rsidRDefault="00130E16" w:rsidP="00853696">
      <w:pPr>
        <w:rPr>
          <w:rStyle w:val="StyleBody"/>
        </w:rPr>
      </w:pPr>
    </w:p>
    <w:p w:rsidR="00130E16" w:rsidRDefault="00130E16" w:rsidP="00853696">
      <w:pPr>
        <w:rPr>
          <w:rStyle w:val="StyleBody"/>
        </w:rPr>
      </w:pPr>
    </w:p>
    <w:p w:rsidR="00051BD8" w:rsidRDefault="00051BD8" w:rsidP="00853696">
      <w:pPr>
        <w:rPr>
          <w:rStyle w:val="StyleBody"/>
        </w:rPr>
      </w:pPr>
      <w:r>
        <w:rPr>
          <w:rStyle w:val="StyleBody"/>
        </w:rPr>
        <w:t xml:space="preserve">When the </w:t>
      </w:r>
      <w:r w:rsidRPr="005D6EB8">
        <w:rPr>
          <w:rStyle w:val="StyleBody"/>
          <w:b/>
        </w:rPr>
        <w:t>Show Bookmark</w:t>
      </w:r>
      <w:r>
        <w:rPr>
          <w:rStyle w:val="StyleBody"/>
        </w:rPr>
        <w:t xml:space="preserve"> option on, Microsoft Word will display bookmark fields in brackets.</w:t>
      </w:r>
    </w:p>
    <w:p w:rsidR="00051BD8" w:rsidRDefault="00051BD8" w:rsidP="00853696">
      <w:pPr>
        <w:rPr>
          <w:rStyle w:val="StyleBody"/>
        </w:rPr>
      </w:pPr>
    </w:p>
    <w:p w:rsidR="00455791" w:rsidRDefault="00455791" w:rsidP="00853696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drawing>
          <wp:inline distT="0" distB="0" distL="0" distR="0" wp14:anchorId="33BC4912" wp14:editId="594C1653">
            <wp:extent cx="5534025" cy="2524125"/>
            <wp:effectExtent l="19050" t="0" r="9525" b="0"/>
            <wp:docPr id="2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BD8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6</w:t>
      </w:r>
      <w:r w:rsidR="00BF2B39">
        <w:rPr>
          <w:noProof/>
        </w:rPr>
        <w:fldChar w:fldCharType="end"/>
      </w:r>
      <w:r>
        <w:t>: Sample bookmark document with Show Bookmark option on</w:t>
      </w:r>
    </w:p>
    <w:p w:rsidR="00051BD8" w:rsidRDefault="00051BD8" w:rsidP="00853696">
      <w:pPr>
        <w:rPr>
          <w:rStyle w:val="StyleBody"/>
        </w:rPr>
      </w:pPr>
    </w:p>
    <w:p w:rsidR="00051BD8" w:rsidRDefault="00051BD8" w:rsidP="00853696">
      <w:pPr>
        <w:rPr>
          <w:rStyle w:val="StyleBody"/>
        </w:rPr>
      </w:pPr>
      <w:r>
        <w:rPr>
          <w:rStyle w:val="StyleBody"/>
        </w:rPr>
        <w:t xml:space="preserve">Set this option within the </w:t>
      </w:r>
      <w:r w:rsidRPr="00051BD8">
        <w:rPr>
          <w:rStyle w:val="StyleBody"/>
          <w:b/>
        </w:rPr>
        <w:t>Show document content</w:t>
      </w:r>
      <w:r>
        <w:rPr>
          <w:rStyle w:val="StyleBody"/>
        </w:rPr>
        <w:t xml:space="preserve"> section of the </w:t>
      </w:r>
      <w:r w:rsidRPr="00051BD8">
        <w:rPr>
          <w:rStyle w:val="StyleBody"/>
          <w:b/>
        </w:rPr>
        <w:t>Advanced Word Options</w:t>
      </w:r>
      <w:r>
        <w:rPr>
          <w:rStyle w:val="StyleBody"/>
        </w:rPr>
        <w:t>.</w:t>
      </w:r>
    </w:p>
    <w:p w:rsidR="00051BD8" w:rsidRDefault="00051BD8" w:rsidP="00853696">
      <w:pPr>
        <w:rPr>
          <w:rStyle w:val="StyleBody"/>
        </w:rPr>
      </w:pPr>
    </w:p>
    <w:p w:rsidR="0019374C" w:rsidRDefault="00E403FE" w:rsidP="0019374C">
      <w:pPr>
        <w:keepNext/>
        <w:ind w:left="360"/>
      </w:pPr>
      <w:r>
        <w:rPr>
          <w:rFonts w:asciiTheme="minorHAnsi" w:hAnsiTheme="minorHAnsi"/>
          <w:noProof/>
        </w:rPr>
        <w:lastRenderedPageBreak/>
        <w:drawing>
          <wp:inline distT="0" distB="0" distL="0" distR="0" wp14:anchorId="57014AE0" wp14:editId="67A25800">
            <wp:extent cx="5619750" cy="3076575"/>
            <wp:effectExtent l="19050" t="0" r="0" b="0"/>
            <wp:docPr id="30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BD8" w:rsidRDefault="0019374C" w:rsidP="0019374C">
      <w:pPr>
        <w:pStyle w:val="Caption"/>
        <w:ind w:left="360"/>
        <w:rPr>
          <w:rStyle w:val="StyleBody"/>
        </w:rPr>
      </w:pPr>
      <w:r>
        <w:t xml:space="preserve">Figure </w:t>
      </w:r>
      <w:r w:rsidR="00BF2B39">
        <w:fldChar w:fldCharType="begin"/>
      </w:r>
      <w:r w:rsidR="00BF2B39">
        <w:instrText xml:space="preserve"> SEQ Figure \* ARABIC </w:instrText>
      </w:r>
      <w:r w:rsidR="00BF2B39">
        <w:fldChar w:fldCharType="separate"/>
      </w:r>
      <w:r w:rsidR="00E403FE">
        <w:rPr>
          <w:noProof/>
        </w:rPr>
        <w:t>7</w:t>
      </w:r>
      <w:r w:rsidR="00BF2B39">
        <w:rPr>
          <w:noProof/>
        </w:rPr>
        <w:fldChar w:fldCharType="end"/>
      </w:r>
      <w:r>
        <w:t>: Advanced Word Options</w:t>
      </w:r>
    </w:p>
    <w:p w:rsidR="00051BD8" w:rsidRDefault="00051BD8" w:rsidP="00853696">
      <w:pPr>
        <w:rPr>
          <w:rStyle w:val="StyleBody"/>
        </w:rPr>
      </w:pPr>
    </w:p>
    <w:p w:rsidR="00455791" w:rsidRDefault="00455791" w:rsidP="00853696">
      <w:pPr>
        <w:rPr>
          <w:rStyle w:val="StyleBody"/>
        </w:rPr>
      </w:pPr>
    </w:p>
    <w:p w:rsidR="00455791" w:rsidRDefault="00455791" w:rsidP="00853696">
      <w:pPr>
        <w:rPr>
          <w:rStyle w:val="StyleBody"/>
        </w:rPr>
      </w:pPr>
      <w:r>
        <w:rPr>
          <w:rStyle w:val="StyleBody"/>
        </w:rPr>
        <w:t xml:space="preserve">In order for MoversSuite to recognize the document, it must placed on the application server and be defined in </w:t>
      </w:r>
      <w:r w:rsidR="005B7206">
        <w:rPr>
          <w:rStyle w:val="C1HJump"/>
        </w:rPr>
        <w:t>Report Setup</w:t>
      </w:r>
      <w:r>
        <w:rPr>
          <w:rStyle w:val="StyleBody"/>
        </w:rPr>
        <w:t xml:space="preserve">.  See </w:t>
      </w:r>
      <w:r w:rsidRPr="00455791">
        <w:rPr>
          <w:rStyle w:val="C1HJump"/>
        </w:rPr>
        <w:t>Bookmarks Setup and Administration</w:t>
      </w:r>
      <w:r>
        <w:rPr>
          <w:rStyle w:val="StyleBody"/>
        </w:rPr>
        <w:t xml:space="preserve"> for details.</w:t>
      </w:r>
    </w:p>
    <w:p w:rsidR="006F2393" w:rsidRDefault="006F2393" w:rsidP="00853696">
      <w:pPr>
        <w:rPr>
          <w:rStyle w:val="StyleBody"/>
        </w:rPr>
      </w:pPr>
    </w:p>
    <w:p w:rsidR="00455791" w:rsidRDefault="00455791">
      <w:pPr>
        <w:rPr>
          <w:rStyle w:val="StyleBody"/>
        </w:rPr>
      </w:pPr>
      <w:r>
        <w:rPr>
          <w:rStyle w:val="StyleBody"/>
        </w:rPr>
        <w:br w:type="page"/>
      </w:r>
    </w:p>
    <w:p w:rsidR="00692A74" w:rsidRPr="005D6EB8" w:rsidRDefault="00692A74" w:rsidP="005D6EB8">
      <w:pPr>
        <w:pStyle w:val="Heading2"/>
      </w:pPr>
      <w:bookmarkStart w:id="31" w:name="_Toc324943447"/>
      <w:r w:rsidRPr="005D6EB8">
        <w:lastRenderedPageBreak/>
        <w:t>Bookmarks Setup and Administration</w:t>
      </w:r>
      <w:bookmarkEnd w:id="31"/>
    </w:p>
    <w:p w:rsidR="00692A74" w:rsidRDefault="00692A74" w:rsidP="00850502">
      <w:pPr>
        <w:rPr>
          <w:rStyle w:val="StyleBody"/>
        </w:rPr>
      </w:pPr>
    </w:p>
    <w:p w:rsidR="00346FF7" w:rsidRDefault="005D6EB8" w:rsidP="00850502">
      <w:pPr>
        <w:rPr>
          <w:rStyle w:val="StyleBody"/>
        </w:rPr>
      </w:pPr>
      <w:r>
        <w:rPr>
          <w:rStyle w:val="StyleBody"/>
        </w:rPr>
        <w:t>The following table describes the setup related to Bookmarks.</w:t>
      </w:r>
    </w:p>
    <w:p w:rsidR="000B12F4" w:rsidRDefault="000B12F4" w:rsidP="00850502">
      <w:pPr>
        <w:rPr>
          <w:rStyle w:val="StyleBody"/>
        </w:rPr>
      </w:pPr>
    </w:p>
    <w:tbl>
      <w:tblPr>
        <w:tblW w:w="0" w:type="auto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800"/>
        <w:gridCol w:w="6930"/>
      </w:tblGrid>
      <w:tr w:rsidR="000B12F4" w:rsidRPr="00455791" w:rsidTr="000B1B34">
        <w:tc>
          <w:tcPr>
            <w:tcW w:w="1800" w:type="dxa"/>
            <w:tcBorders>
              <w:bottom w:val="single" w:sz="4" w:space="0" w:color="D9D9D9" w:themeColor="background1" w:themeShade="D9"/>
            </w:tcBorders>
            <w:shd w:val="clear" w:color="auto" w:fill="F2F2F2" w:themeFill="background1" w:themeFillShade="F2"/>
            <w:vAlign w:val="bottom"/>
          </w:tcPr>
          <w:p w:rsidR="000B12F4" w:rsidRPr="000B12F4" w:rsidRDefault="000B12F4" w:rsidP="00C66440">
            <w:pPr>
              <w:pStyle w:val="DocTableHeader"/>
            </w:pPr>
            <w:r>
              <w:t>Setup</w:t>
            </w:r>
          </w:p>
        </w:tc>
        <w:tc>
          <w:tcPr>
            <w:tcW w:w="6930" w:type="dxa"/>
            <w:tcBorders>
              <w:bottom w:val="single" w:sz="4" w:space="0" w:color="D9D9D9" w:themeColor="background1" w:themeShade="D9"/>
            </w:tcBorders>
            <w:shd w:val="clear" w:color="auto" w:fill="F2F2F2" w:themeFill="background1" w:themeFillShade="F2"/>
            <w:vAlign w:val="bottom"/>
          </w:tcPr>
          <w:p w:rsidR="000B12F4" w:rsidRPr="000B12F4" w:rsidRDefault="000B12F4" w:rsidP="00C66440">
            <w:pPr>
              <w:pStyle w:val="DocTableHeader"/>
            </w:pPr>
            <w:r w:rsidRPr="000B12F4">
              <w:t>Description</w:t>
            </w:r>
          </w:p>
        </w:tc>
      </w:tr>
      <w:tr w:rsidR="000B12F4" w:rsidRPr="00455791" w:rsidTr="000B1B34">
        <w:tc>
          <w:tcPr>
            <w:tcW w:w="1800" w:type="dxa"/>
            <w:shd w:val="clear" w:color="auto" w:fill="auto"/>
          </w:tcPr>
          <w:p w:rsidR="000B12F4" w:rsidRPr="000A16D0" w:rsidRDefault="005B7206" w:rsidP="00C66440">
            <w:pPr>
              <w:pStyle w:val="DocTable"/>
              <w:rPr>
                <w:rStyle w:val="C1HJump"/>
              </w:rPr>
            </w:pPr>
            <w:r>
              <w:rPr>
                <w:rStyle w:val="C1HJump"/>
              </w:rPr>
              <w:t>Report Setup</w:t>
            </w:r>
          </w:p>
        </w:tc>
        <w:tc>
          <w:tcPr>
            <w:tcW w:w="6930" w:type="dxa"/>
            <w:shd w:val="clear" w:color="auto" w:fill="auto"/>
          </w:tcPr>
          <w:p w:rsidR="001772D0" w:rsidRDefault="001772D0" w:rsidP="00C66440">
            <w:pPr>
              <w:pStyle w:val="DocTable"/>
            </w:pPr>
            <w:r>
              <w:t>Use this setup to define menu options referencing bookmark documents.  Set the following options for all bookmark documents.</w:t>
            </w:r>
          </w:p>
          <w:p w:rsidR="001772D0" w:rsidRPr="000B1B34" w:rsidRDefault="001772D0" w:rsidP="000B1B34">
            <w:pPr>
              <w:pStyle w:val="DocTable"/>
              <w:ind w:left="360"/>
              <w:rPr>
                <w:b/>
              </w:rPr>
            </w:pPr>
            <w:r w:rsidRPr="000B1B34">
              <w:rPr>
                <w:b/>
              </w:rPr>
              <w:t>Report Name</w:t>
            </w:r>
          </w:p>
          <w:p w:rsidR="001772D0" w:rsidRDefault="00972B91" w:rsidP="000B1B34">
            <w:pPr>
              <w:pStyle w:val="DocTable"/>
              <w:ind w:left="360"/>
            </w:pPr>
            <w:r>
              <w:t xml:space="preserve">Reference the physical name of the custom </w:t>
            </w:r>
            <w:r w:rsidR="001772D0">
              <w:t xml:space="preserve">Microsoft Word </w:t>
            </w:r>
            <w:r>
              <w:t>document including file extension, e.g. “Confirmation Letter.docx.”</w:t>
            </w:r>
          </w:p>
          <w:p w:rsidR="001772D0" w:rsidRPr="000B1B34" w:rsidRDefault="001772D0" w:rsidP="000B1B34">
            <w:pPr>
              <w:pStyle w:val="DocTable"/>
              <w:ind w:left="360"/>
              <w:rPr>
                <w:b/>
              </w:rPr>
            </w:pPr>
            <w:r w:rsidRPr="000B1B34">
              <w:rPr>
                <w:b/>
              </w:rPr>
              <w:t>Report Path</w:t>
            </w:r>
          </w:p>
          <w:p w:rsidR="00972B91" w:rsidRDefault="001772D0" w:rsidP="000B1B34">
            <w:pPr>
              <w:pStyle w:val="DocTable"/>
              <w:ind w:left="360"/>
            </w:pPr>
            <w:r>
              <w:t>Enter the location of the Report Name file on the server.</w:t>
            </w:r>
            <w:r w:rsidR="00A942BC">
              <w:t xml:space="preserve">  MoversSuite installs place standard bookmark files in the </w:t>
            </w:r>
            <w:proofErr w:type="spellStart"/>
            <w:r w:rsidR="00A942BC" w:rsidRPr="000B1B34">
              <w:rPr>
                <w:b/>
              </w:rPr>
              <w:t>mssShare</w:t>
            </w:r>
            <w:proofErr w:type="spellEnd"/>
            <w:r w:rsidR="00A942BC" w:rsidRPr="000B1B34">
              <w:rPr>
                <w:b/>
              </w:rPr>
              <w:t>\</w:t>
            </w:r>
            <w:proofErr w:type="spellStart"/>
            <w:r w:rsidR="00A942BC" w:rsidRPr="000B1B34">
              <w:rPr>
                <w:b/>
              </w:rPr>
              <w:t>mssLetters</w:t>
            </w:r>
            <w:proofErr w:type="spellEnd"/>
            <w:r w:rsidR="00A942BC">
              <w:t xml:space="preserve"> folder.  MoversSuite suggests placing a copy of any customized bookmark documents within a subfolder of the </w:t>
            </w:r>
            <w:proofErr w:type="spellStart"/>
            <w:r w:rsidR="00A942BC" w:rsidRPr="000B1B34">
              <w:rPr>
                <w:b/>
              </w:rPr>
              <w:t>mssLetters</w:t>
            </w:r>
            <w:proofErr w:type="spellEnd"/>
            <w:r w:rsidR="00972B91">
              <w:t xml:space="preserve"> folder, such as “Custom,” and reference the fully qualified path such as the following: </w:t>
            </w:r>
          </w:p>
          <w:p w:rsidR="001772D0" w:rsidRDefault="00972B91" w:rsidP="00972B91">
            <w:pPr>
              <w:pStyle w:val="DocTable"/>
              <w:ind w:left="720"/>
            </w:pPr>
            <w:r>
              <w:t>“</w:t>
            </w:r>
            <w:r w:rsidRPr="00972B91">
              <w:t>\\server\moverssuite\mssReports\mssLetters\Custom\</w:t>
            </w:r>
            <w:r>
              <w:t>”</w:t>
            </w:r>
          </w:p>
          <w:p w:rsidR="001772D0" w:rsidRPr="000B1B34" w:rsidRDefault="001772D0" w:rsidP="000B1B34">
            <w:pPr>
              <w:pStyle w:val="DocTable"/>
              <w:ind w:left="360"/>
              <w:rPr>
                <w:b/>
              </w:rPr>
            </w:pPr>
            <w:r w:rsidRPr="000B1B34">
              <w:rPr>
                <w:b/>
              </w:rPr>
              <w:t>Render Type</w:t>
            </w:r>
          </w:p>
          <w:p w:rsidR="001772D0" w:rsidRDefault="001772D0" w:rsidP="000B1B34">
            <w:pPr>
              <w:pStyle w:val="DocTable"/>
              <w:ind w:left="360"/>
            </w:pPr>
            <w:r>
              <w:t>Set the type to “Letter” for each bookmark document.</w:t>
            </w:r>
          </w:p>
          <w:p w:rsidR="001772D0" w:rsidRPr="000B1B34" w:rsidRDefault="000A16D0" w:rsidP="000B1B34">
            <w:pPr>
              <w:pStyle w:val="DocTable"/>
              <w:ind w:left="360"/>
              <w:rPr>
                <w:b/>
              </w:rPr>
            </w:pPr>
            <w:r w:rsidRPr="000B1B34">
              <w:rPr>
                <w:b/>
              </w:rPr>
              <w:t xml:space="preserve">System ID </w:t>
            </w:r>
          </w:p>
          <w:p w:rsidR="000A16D0" w:rsidRDefault="000A16D0" w:rsidP="000B1B34">
            <w:pPr>
              <w:pStyle w:val="DocTable"/>
              <w:ind w:left="360"/>
            </w:pPr>
            <w:r>
              <w:t xml:space="preserve">By default, the bookmark document is available from the </w:t>
            </w:r>
            <w:r w:rsidRPr="000A16D0">
              <w:rPr>
                <w:rStyle w:val="C1HJump"/>
              </w:rPr>
              <w:t>Letters Menu</w:t>
            </w:r>
            <w:r>
              <w:t xml:space="preserve">.  Set the System ID to any of these supported </w:t>
            </w:r>
            <w:r w:rsidR="005B7206">
              <w:rPr>
                <w:rStyle w:val="C1HJump"/>
              </w:rPr>
              <w:t>System Report ID Setting</w:t>
            </w:r>
            <w:r>
              <w:t xml:space="preserve"> values: “CLAM,” “INTL,” “MILT,” or “QUOT.”</w:t>
            </w:r>
          </w:p>
          <w:p w:rsidR="000B12F4" w:rsidRPr="000B12F4" w:rsidRDefault="000B12F4" w:rsidP="000A16D0">
            <w:pPr>
              <w:pStyle w:val="DocTable"/>
            </w:pPr>
          </w:p>
        </w:tc>
      </w:tr>
      <w:tr w:rsidR="00A942BC" w:rsidRPr="00455791" w:rsidTr="000B1B34">
        <w:tc>
          <w:tcPr>
            <w:tcW w:w="1800" w:type="dxa"/>
            <w:shd w:val="clear" w:color="auto" w:fill="auto"/>
          </w:tcPr>
          <w:p w:rsidR="00A942BC" w:rsidRPr="000A16D0" w:rsidRDefault="00A942BC" w:rsidP="00C66440">
            <w:pPr>
              <w:pStyle w:val="DocTable"/>
              <w:rPr>
                <w:rStyle w:val="C1HJump"/>
              </w:rPr>
            </w:pPr>
            <w:r>
              <w:rPr>
                <w:rStyle w:val="C1HJump"/>
              </w:rPr>
              <w:t>Personnel Setup</w:t>
            </w:r>
          </w:p>
        </w:tc>
        <w:tc>
          <w:tcPr>
            <w:tcW w:w="6930" w:type="dxa"/>
            <w:shd w:val="clear" w:color="auto" w:fill="auto"/>
          </w:tcPr>
          <w:p w:rsidR="00A942BC" w:rsidRDefault="00A942BC" w:rsidP="00A942BC">
            <w:pPr>
              <w:pStyle w:val="DocTable"/>
            </w:pPr>
            <w:r>
              <w:t xml:space="preserve">Assign users to </w:t>
            </w:r>
            <w:r w:rsidRPr="000B1B34">
              <w:rPr>
                <w:b/>
              </w:rPr>
              <w:t>Report Profile</w:t>
            </w:r>
            <w:r>
              <w:t xml:space="preserve"> records containing bookmark documents.</w:t>
            </w:r>
          </w:p>
        </w:tc>
      </w:tr>
    </w:tbl>
    <w:p w:rsidR="00455791" w:rsidRDefault="00455791" w:rsidP="00850502">
      <w:pPr>
        <w:rPr>
          <w:rStyle w:val="StyleBody"/>
        </w:rPr>
      </w:pPr>
    </w:p>
    <w:p w:rsidR="00455791" w:rsidRDefault="00455791" w:rsidP="00850502">
      <w:pPr>
        <w:rPr>
          <w:rStyle w:val="StyleBody"/>
        </w:rPr>
      </w:pPr>
    </w:p>
    <w:p w:rsidR="001F45C2" w:rsidRDefault="001F45C2">
      <w:pPr>
        <w:rPr>
          <w:rStyle w:val="StyleBody"/>
        </w:rPr>
      </w:pPr>
      <w:r>
        <w:rPr>
          <w:rStyle w:val="StyleBody"/>
        </w:rPr>
        <w:br w:type="page"/>
      </w:r>
    </w:p>
    <w:p w:rsidR="001F45C2" w:rsidRPr="00433779" w:rsidRDefault="001F45C2" w:rsidP="00C66440">
      <w:pPr>
        <w:pStyle w:val="Heading2"/>
      </w:pPr>
      <w:bookmarkStart w:id="32" w:name="_Toc178129089"/>
      <w:bookmarkStart w:id="33" w:name="_Toc180912665"/>
      <w:bookmarkStart w:id="34" w:name="_Toc185057295"/>
      <w:bookmarkStart w:id="35" w:name="_Toc185057404"/>
      <w:bookmarkStart w:id="36" w:name="_Toc185059911"/>
      <w:bookmarkStart w:id="37" w:name="_Toc185060604"/>
      <w:bookmarkStart w:id="38" w:name="_Toc267466790"/>
      <w:bookmarkStart w:id="39" w:name="_Toc324943448"/>
      <w:r w:rsidRPr="00157949">
        <w:lastRenderedPageBreak/>
        <w:t>Bookmark Fields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1F45C2" w:rsidRDefault="00E403FE" w:rsidP="001F45C2">
      <w:pPr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inline distT="0" distB="0" distL="0" distR="0">
            <wp:extent cx="190500" cy="171450"/>
            <wp:effectExtent l="19050" t="0" r="0" b="0"/>
            <wp:docPr id="29" name="Picture 3" descr="word2003.png">
              <a:hlinkClick xmlns:a="http://schemas.openxmlformats.org/drawingml/2006/main" r:id="rId15" tooltip="Bookmarks in Word 2000-20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d2003.png">
                      <a:hlinkClick r:id="rId15" tooltip="Bookmarks in Word 2000-20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440" w:rsidRDefault="00C66440" w:rsidP="001F45C2">
      <w:pPr>
        <w:tabs>
          <w:tab w:val="left" w:pos="1755"/>
        </w:tabs>
        <w:rPr>
          <w:szCs w:val="22"/>
        </w:rPr>
      </w:pPr>
    </w:p>
    <w:p w:rsidR="00157949" w:rsidRDefault="00157949" w:rsidP="001F45C2">
      <w:pPr>
        <w:tabs>
          <w:tab w:val="left" w:pos="1755"/>
        </w:tabs>
        <w:rPr>
          <w:szCs w:val="22"/>
        </w:rPr>
      </w:pPr>
      <w:r>
        <w:rPr>
          <w:szCs w:val="22"/>
        </w:rPr>
        <w:t>Click on the Microsoft Word icon (</w:t>
      </w:r>
      <w:r w:rsidR="00E403FE">
        <w:rPr>
          <w:noProof/>
          <w:szCs w:val="22"/>
        </w:rPr>
        <w:drawing>
          <wp:inline distT="0" distB="0" distL="0" distR="0">
            <wp:extent cx="190500" cy="171450"/>
            <wp:effectExtent l="19050" t="0" r="0" b="0"/>
            <wp:docPr id="28" name="Picture 3" descr="word2003.png">
              <a:hlinkClick xmlns:a="http://schemas.openxmlformats.org/drawingml/2006/main" r:id="rId15" tooltip="Bookmarks in Word 2000-20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d2003.png">
                      <a:hlinkClick r:id="rId15" tooltip="Bookmarks in Word 2000-20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>) to download this document as a Microsoft Word 1997-2003 file containing the actual bookmark field values.</w:t>
      </w:r>
    </w:p>
    <w:p w:rsidR="00157949" w:rsidRDefault="00157949" w:rsidP="001F45C2">
      <w:pPr>
        <w:tabs>
          <w:tab w:val="left" w:pos="1755"/>
        </w:tabs>
        <w:rPr>
          <w:szCs w:val="22"/>
        </w:rPr>
      </w:pPr>
    </w:p>
    <w:p w:rsidR="00C66440" w:rsidRDefault="00157949" w:rsidP="001F45C2">
      <w:pPr>
        <w:tabs>
          <w:tab w:val="left" w:pos="1755"/>
        </w:tabs>
        <w:rPr>
          <w:szCs w:val="22"/>
        </w:rPr>
      </w:pPr>
      <w:r>
        <w:rPr>
          <w:szCs w:val="22"/>
        </w:rPr>
        <w:t xml:space="preserve">The following table lists the groupings of Bookmark fields available from MoversSuite.  </w:t>
      </w:r>
    </w:p>
    <w:p w:rsidR="00C66440" w:rsidRDefault="00C66440" w:rsidP="001F45C2">
      <w:pPr>
        <w:tabs>
          <w:tab w:val="left" w:pos="1755"/>
        </w:tabs>
        <w:rPr>
          <w:szCs w:val="22"/>
        </w:rPr>
      </w:pPr>
    </w:p>
    <w:tbl>
      <w:tblPr>
        <w:tblW w:w="0" w:type="auto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240"/>
        <w:gridCol w:w="5868"/>
      </w:tblGrid>
      <w:tr w:rsidR="00C66440" w:rsidRPr="00A254D2" w:rsidTr="000B1B34">
        <w:tc>
          <w:tcPr>
            <w:tcW w:w="3240" w:type="dxa"/>
            <w:shd w:val="clear" w:color="auto" w:fill="F2F2F2" w:themeFill="background1" w:themeFillShade="F2"/>
          </w:tcPr>
          <w:p w:rsidR="00C66440" w:rsidRPr="00036458" w:rsidRDefault="00C66440" w:rsidP="00157949">
            <w:pPr>
              <w:pStyle w:val="DocTableHeader"/>
            </w:pPr>
            <w:r>
              <w:t>Group</w:t>
            </w:r>
          </w:p>
        </w:tc>
        <w:tc>
          <w:tcPr>
            <w:tcW w:w="5868" w:type="dxa"/>
            <w:shd w:val="clear" w:color="auto" w:fill="F2F2F2" w:themeFill="background1" w:themeFillShade="F2"/>
          </w:tcPr>
          <w:p w:rsidR="00C66440" w:rsidRPr="00A254D2" w:rsidRDefault="00C66440" w:rsidP="00157949">
            <w:pPr>
              <w:pStyle w:val="DocTableHeader"/>
            </w:pPr>
            <w:r>
              <w:t>Description</w:t>
            </w:r>
          </w:p>
        </w:tc>
      </w:tr>
      <w:tr w:rsidR="00157949" w:rsidRPr="000B1B34" w:rsidTr="000B1B34">
        <w:tc>
          <w:tcPr>
            <w:tcW w:w="3240" w:type="dxa"/>
          </w:tcPr>
          <w:p w:rsidR="00157949" w:rsidRPr="00157949" w:rsidRDefault="00157949" w:rsidP="00157949">
            <w:pPr>
              <w:pStyle w:val="DocTable"/>
              <w:rPr>
                <w:rStyle w:val="C1HJump"/>
              </w:rPr>
            </w:pPr>
            <w:r w:rsidRPr="00157949">
              <w:rPr>
                <w:rStyle w:val="C1HJump"/>
              </w:rPr>
              <w:t>Claim</w:t>
            </w:r>
            <w:r w:rsidR="006B30AE">
              <w:rPr>
                <w:rStyle w:val="C1HJump"/>
              </w:rPr>
              <w:t>s</w:t>
            </w:r>
            <w:r w:rsidRPr="00157949">
              <w:rPr>
                <w:rStyle w:val="C1HJump"/>
              </w:rPr>
              <w:t xml:space="preserve"> Bookmark Fields</w:t>
            </w:r>
          </w:p>
        </w:tc>
        <w:tc>
          <w:tcPr>
            <w:tcW w:w="5868" w:type="dxa"/>
          </w:tcPr>
          <w:p w:rsidR="00157949" w:rsidRPr="00C66440" w:rsidRDefault="00157949" w:rsidP="00157949">
            <w:pPr>
              <w:pStyle w:val="DocTable"/>
            </w:pPr>
            <w:r>
              <w:t>This section contains the bookmarks specific to Claims.</w:t>
            </w:r>
          </w:p>
        </w:tc>
      </w:tr>
      <w:tr w:rsidR="00157949" w:rsidRPr="000B1B34" w:rsidTr="000B1B34">
        <w:tc>
          <w:tcPr>
            <w:tcW w:w="3240" w:type="dxa"/>
          </w:tcPr>
          <w:p w:rsidR="00157949" w:rsidRPr="00157949" w:rsidRDefault="00157949" w:rsidP="006B30AE">
            <w:pPr>
              <w:pStyle w:val="DocTable"/>
              <w:rPr>
                <w:rStyle w:val="C1HJump"/>
              </w:rPr>
            </w:pPr>
            <w:r w:rsidRPr="00157949">
              <w:rPr>
                <w:rStyle w:val="C1HJump"/>
              </w:rPr>
              <w:t>International Bookmark Fields</w:t>
            </w:r>
          </w:p>
        </w:tc>
        <w:tc>
          <w:tcPr>
            <w:tcW w:w="5868" w:type="dxa"/>
          </w:tcPr>
          <w:p w:rsidR="00157949" w:rsidRPr="00C66440" w:rsidRDefault="00157949" w:rsidP="00157949">
            <w:pPr>
              <w:pStyle w:val="DocTable"/>
            </w:pPr>
            <w:r>
              <w:t>This section contains the bookmarks specific to International Orders.</w:t>
            </w:r>
          </w:p>
        </w:tc>
      </w:tr>
      <w:tr w:rsidR="00C66440" w:rsidRPr="00C66440" w:rsidTr="000B1B34">
        <w:tc>
          <w:tcPr>
            <w:tcW w:w="3240" w:type="dxa"/>
          </w:tcPr>
          <w:p w:rsidR="00C66440" w:rsidRPr="00157949" w:rsidRDefault="00157949" w:rsidP="00157949">
            <w:pPr>
              <w:pStyle w:val="DocTable"/>
              <w:rPr>
                <w:rStyle w:val="C1HJump"/>
              </w:rPr>
            </w:pPr>
            <w:r w:rsidRPr="00157949">
              <w:rPr>
                <w:rStyle w:val="C1HJump"/>
              </w:rPr>
              <w:t>Order Information Bookmark Fields</w:t>
            </w:r>
          </w:p>
        </w:tc>
        <w:tc>
          <w:tcPr>
            <w:tcW w:w="5868" w:type="dxa"/>
          </w:tcPr>
          <w:p w:rsidR="00C66440" w:rsidRPr="00C66440" w:rsidRDefault="00157949" w:rsidP="00F5453E">
            <w:pPr>
              <w:pStyle w:val="DocTable"/>
            </w:pPr>
            <w:r>
              <w:t>Bookmark</w:t>
            </w:r>
            <w:r w:rsidR="00F5453E">
              <w:t xml:space="preserve"> field</w:t>
            </w:r>
            <w:r>
              <w:t>s for general order data list in this section.</w:t>
            </w:r>
          </w:p>
        </w:tc>
      </w:tr>
      <w:tr w:rsidR="00157949" w:rsidRPr="000B1B34" w:rsidTr="000B1B34">
        <w:tc>
          <w:tcPr>
            <w:tcW w:w="3240" w:type="dxa"/>
          </w:tcPr>
          <w:p w:rsidR="00157949" w:rsidRPr="00157949" w:rsidRDefault="00157949" w:rsidP="00157949">
            <w:pPr>
              <w:pStyle w:val="DocTable"/>
              <w:rPr>
                <w:rStyle w:val="C1HJump"/>
              </w:rPr>
            </w:pPr>
            <w:r w:rsidRPr="00157949">
              <w:rPr>
                <w:rStyle w:val="C1HJump"/>
              </w:rPr>
              <w:t>Quote Bookmark Fields</w:t>
            </w:r>
          </w:p>
        </w:tc>
        <w:tc>
          <w:tcPr>
            <w:tcW w:w="5868" w:type="dxa"/>
          </w:tcPr>
          <w:p w:rsidR="00157949" w:rsidRPr="00C66440" w:rsidRDefault="00157949" w:rsidP="00157949">
            <w:pPr>
              <w:pStyle w:val="DocTable"/>
            </w:pPr>
            <w:r>
              <w:t>Quote specific bookmarks list in this section.</w:t>
            </w:r>
          </w:p>
        </w:tc>
      </w:tr>
      <w:tr w:rsidR="00157949" w:rsidRPr="00C66440" w:rsidTr="000B1B34">
        <w:tc>
          <w:tcPr>
            <w:tcW w:w="3240" w:type="dxa"/>
          </w:tcPr>
          <w:p w:rsidR="00157949" w:rsidRPr="00157949" w:rsidRDefault="00157949" w:rsidP="006B30AE">
            <w:pPr>
              <w:pStyle w:val="DocTable"/>
              <w:rPr>
                <w:rStyle w:val="C1HJump"/>
              </w:rPr>
            </w:pPr>
            <w:r w:rsidRPr="00157949">
              <w:rPr>
                <w:rStyle w:val="C1HJump"/>
              </w:rPr>
              <w:t>Special Services Bookmark</w:t>
            </w:r>
            <w:r w:rsidR="00003D68">
              <w:rPr>
                <w:rStyle w:val="C1HJump"/>
              </w:rPr>
              <w:t xml:space="preserve"> Fields</w:t>
            </w:r>
          </w:p>
        </w:tc>
        <w:tc>
          <w:tcPr>
            <w:tcW w:w="5868" w:type="dxa"/>
          </w:tcPr>
          <w:p w:rsidR="00157949" w:rsidRPr="00C66440" w:rsidRDefault="00157949" w:rsidP="00157949">
            <w:pPr>
              <w:pStyle w:val="DocTable"/>
            </w:pPr>
            <w:r>
              <w:t>Bookmark</w:t>
            </w:r>
            <w:r w:rsidR="00F5453E">
              <w:t xml:space="preserve"> </w:t>
            </w:r>
            <w:proofErr w:type="gramStart"/>
            <w:r w:rsidR="00F5453E">
              <w:t>field</w:t>
            </w:r>
            <w:r>
              <w:t>s</w:t>
            </w:r>
            <w:proofErr w:type="gramEnd"/>
            <w:r>
              <w:t xml:space="preserve"> specific to Store Information display in this section.</w:t>
            </w:r>
          </w:p>
        </w:tc>
      </w:tr>
    </w:tbl>
    <w:p w:rsidR="00C66440" w:rsidRDefault="00C66440" w:rsidP="001F45C2">
      <w:pPr>
        <w:tabs>
          <w:tab w:val="left" w:pos="1755"/>
        </w:tabs>
        <w:rPr>
          <w:szCs w:val="22"/>
        </w:rPr>
      </w:pPr>
    </w:p>
    <w:p w:rsidR="00C66440" w:rsidRDefault="00C66440" w:rsidP="001F45C2">
      <w:pPr>
        <w:tabs>
          <w:tab w:val="left" w:pos="1755"/>
        </w:tabs>
        <w:rPr>
          <w:szCs w:val="22"/>
        </w:rPr>
      </w:pPr>
    </w:p>
    <w:p w:rsidR="001F45C2" w:rsidRDefault="001F45C2" w:rsidP="001F45C2">
      <w:pPr>
        <w:tabs>
          <w:tab w:val="left" w:pos="1755"/>
        </w:tabs>
        <w:rPr>
          <w:szCs w:val="22"/>
        </w:rPr>
      </w:pPr>
      <w:r>
        <w:rPr>
          <w:szCs w:val="22"/>
        </w:rPr>
        <w:tab/>
      </w:r>
    </w:p>
    <w:p w:rsidR="001F45C2" w:rsidRDefault="001F45C2" w:rsidP="001F45C2">
      <w:pPr>
        <w:rPr>
          <w:rFonts w:cs="Tahoma"/>
          <w:szCs w:val="22"/>
        </w:rPr>
      </w:pPr>
      <w:r>
        <w:rPr>
          <w:rFonts w:cs="Tahoma"/>
          <w:szCs w:val="22"/>
        </w:rPr>
        <w:br w:type="page"/>
      </w:r>
    </w:p>
    <w:p w:rsidR="001F45C2" w:rsidRDefault="001F45C2" w:rsidP="00C66440">
      <w:pPr>
        <w:pStyle w:val="Heading3"/>
      </w:pPr>
      <w:bookmarkStart w:id="40" w:name="_Standard_Bookmark_Fields"/>
      <w:bookmarkStart w:id="41" w:name="_General_Order_Information"/>
      <w:bookmarkStart w:id="42" w:name="_Date_and_Time"/>
      <w:bookmarkStart w:id="43" w:name="_Origin_Fields"/>
      <w:bookmarkStart w:id="44" w:name="_Destination_Fields"/>
      <w:bookmarkStart w:id="45" w:name="_Consignor/Consignee_Fields"/>
      <w:bookmarkStart w:id="46" w:name="_Customer_(Bill_To)"/>
      <w:bookmarkStart w:id="47" w:name="_Booking_Fields"/>
      <w:bookmarkStart w:id="48" w:name="_Claims_Interface_Bookmarked"/>
      <w:bookmarkStart w:id="49" w:name="_Claims_Bookmark_Fields"/>
      <w:bookmarkStart w:id="50" w:name="_Toc180912667"/>
      <w:bookmarkStart w:id="51" w:name="_Toc185057297"/>
      <w:bookmarkStart w:id="52" w:name="_Toc185057406"/>
      <w:bookmarkStart w:id="53" w:name="_Toc185059913"/>
      <w:bookmarkStart w:id="54" w:name="_Toc185060606"/>
      <w:bookmarkStart w:id="55" w:name="_Toc188767939"/>
      <w:bookmarkStart w:id="56" w:name="_Toc267466799"/>
      <w:bookmarkStart w:id="57" w:name="_Toc32494344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lastRenderedPageBreak/>
        <w:t>Claims Bookmark Fields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1F45C2" w:rsidRDefault="001F45C2" w:rsidP="001F45C2"/>
    <w:p w:rsidR="00593D0A" w:rsidRDefault="00593D0A" w:rsidP="00593D0A">
      <w:r>
        <w:t xml:space="preserve">The following table lists all bookmark fields available from the </w:t>
      </w:r>
      <w:r>
        <w:rPr>
          <w:rStyle w:val="C1HJump"/>
        </w:rPr>
        <w:t>Claim Detail</w:t>
      </w:r>
      <w:r>
        <w:t xml:space="preserve"> screen and </w:t>
      </w:r>
      <w:r>
        <w:rPr>
          <w:rStyle w:val="C1HJump"/>
        </w:rPr>
        <w:t>Claim Items</w:t>
      </w:r>
      <w:r>
        <w:t xml:space="preserve"> tab.</w:t>
      </w:r>
    </w:p>
    <w:p w:rsidR="001F45C2" w:rsidRPr="00FD3246" w:rsidRDefault="001F45C2" w:rsidP="001F45C2">
      <w:pPr>
        <w:rPr>
          <w:rFonts w:asciiTheme="minorHAnsi" w:hAnsiTheme="minorHAnsi"/>
          <w:b/>
          <w:szCs w:val="22"/>
        </w:rPr>
      </w:pPr>
    </w:p>
    <w:tbl>
      <w:tblPr>
        <w:tblW w:w="8460" w:type="dxa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90"/>
        <w:gridCol w:w="5670"/>
      </w:tblGrid>
      <w:tr w:rsidR="0091675A" w:rsidRPr="00861648" w:rsidTr="00C14139">
        <w:tc>
          <w:tcPr>
            <w:tcW w:w="2700" w:type="dxa"/>
            <w:shd w:val="clear" w:color="auto" w:fill="DBE5F1" w:themeFill="accent1" w:themeFillTint="33"/>
          </w:tcPr>
          <w:p w:rsidR="0091675A" w:rsidRPr="00861648" w:rsidRDefault="0091675A" w:rsidP="0091675A">
            <w:pPr>
              <w:pStyle w:val="DocTableHeader"/>
            </w:pPr>
            <w:r>
              <w:t>Field/</w:t>
            </w:r>
            <w:r w:rsidRPr="00861648">
              <w:t>Data</w:t>
            </w:r>
          </w:p>
        </w:tc>
        <w:tc>
          <w:tcPr>
            <w:tcW w:w="5760" w:type="dxa"/>
            <w:gridSpan w:val="2"/>
            <w:shd w:val="clear" w:color="auto" w:fill="DBE5F1" w:themeFill="accent1" w:themeFillTint="33"/>
          </w:tcPr>
          <w:p w:rsidR="0091675A" w:rsidRPr="00861648" w:rsidRDefault="0091675A" w:rsidP="0091675A">
            <w:pPr>
              <w:pStyle w:val="DocTableHeader"/>
            </w:pPr>
            <w:r w:rsidRPr="00861648">
              <w:t>Bookmark Field</w:t>
            </w:r>
          </w:p>
        </w:tc>
      </w:tr>
      <w:tr w:rsidR="0091675A" w:rsidRPr="00CE7686" w:rsidTr="00C14139">
        <w:tc>
          <w:tcPr>
            <w:tcW w:w="2700" w:type="dxa"/>
            <w:shd w:val="clear" w:color="auto" w:fill="F2F2F2" w:themeFill="background1" w:themeFillShade="F2"/>
          </w:tcPr>
          <w:p w:rsidR="0091675A" w:rsidRPr="00CE7686" w:rsidRDefault="0091675A" w:rsidP="0091675A">
            <w:pPr>
              <w:pStyle w:val="DocTable"/>
              <w:rPr>
                <w:sz w:val="22"/>
              </w:rPr>
            </w:pPr>
            <w:r w:rsidRPr="0091675A">
              <w:rPr>
                <w:rStyle w:val="C1HJump"/>
              </w:rPr>
              <w:t>Claim Detail</w:t>
            </w:r>
            <w:r>
              <w:t xml:space="preserve"> fields</w:t>
            </w:r>
          </w:p>
        </w:tc>
        <w:tc>
          <w:tcPr>
            <w:tcW w:w="5760" w:type="dxa"/>
            <w:gridSpan w:val="2"/>
            <w:shd w:val="clear" w:color="auto" w:fill="F2F2F2" w:themeFill="background1" w:themeFillShade="F2"/>
          </w:tcPr>
          <w:p w:rsidR="0091675A" w:rsidRPr="00CE7686" w:rsidRDefault="0091675A" w:rsidP="0091675A">
            <w:pPr>
              <w:pStyle w:val="DocTable"/>
              <w:rPr>
                <w:sz w:val="22"/>
              </w:rPr>
            </w:pPr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Claim Number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58" w:name="claimnumber"/>
            <w:proofErr w:type="spellStart"/>
            <w:r w:rsidRPr="00861648">
              <w:t>ClaimNumber</w:t>
            </w:r>
            <w:bookmarkEnd w:id="58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  <w:rPr>
                <w:rFonts w:cs="Tahoma"/>
              </w:rPr>
            </w:pPr>
            <w:r w:rsidRPr="00861648">
              <w:t>Claim Type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  <w:rPr>
                <w:rFonts w:cs="Tahoma"/>
              </w:rPr>
            </w:pPr>
            <w:bookmarkStart w:id="59" w:name="ClaimType"/>
            <w:proofErr w:type="spellStart"/>
            <w:r w:rsidRPr="00861648">
              <w:t>ClaimType</w:t>
            </w:r>
            <w:bookmarkEnd w:id="59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Claim Adjuster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0" w:name="ClaimAdjuster1"/>
            <w:r w:rsidRPr="00861648">
              <w:t>ClaimAdjuster1</w:t>
            </w:r>
            <w:bookmarkEnd w:id="60"/>
          </w:p>
          <w:p w:rsidR="0091675A" w:rsidRPr="00861648" w:rsidRDefault="0091675A" w:rsidP="0091675A">
            <w:pPr>
              <w:pStyle w:val="DocTable"/>
            </w:pPr>
            <w:bookmarkStart w:id="61" w:name="ClaimAdjuster2"/>
            <w:r w:rsidRPr="00861648">
              <w:t>ClaimAdjuster2</w:t>
            </w:r>
            <w:bookmarkEnd w:id="61"/>
          </w:p>
          <w:p w:rsidR="0091675A" w:rsidRPr="00861648" w:rsidRDefault="0091675A" w:rsidP="0091675A">
            <w:pPr>
              <w:pStyle w:val="DocTable"/>
            </w:pPr>
            <w:r w:rsidRPr="00861648">
              <w:t xml:space="preserve"> </w:t>
            </w:r>
            <w:bookmarkStart w:id="62" w:name="ClaimAdjuster3"/>
            <w:r w:rsidRPr="00861648">
              <w:t>ClaimAdjuster3</w:t>
            </w:r>
            <w:bookmarkEnd w:id="62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Claim Status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3" w:name="ClaimStatus"/>
            <w:proofErr w:type="spellStart"/>
            <w:r w:rsidRPr="00861648">
              <w:t>ClaimStatus</w:t>
            </w:r>
            <w:bookmarkEnd w:id="63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Valuation Description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4" w:name="ValuationDescription"/>
            <w:proofErr w:type="spellStart"/>
            <w:r w:rsidRPr="00861648">
              <w:t>ValuationDescription</w:t>
            </w:r>
            <w:bookmarkEnd w:id="64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Declared Amount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5" w:name="DeclaredAmount"/>
            <w:proofErr w:type="spellStart"/>
            <w:r w:rsidRPr="00861648">
              <w:t>DeclaredAmount</w:t>
            </w:r>
            <w:bookmarkEnd w:id="65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Shipper Deductible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6" w:name="ShipperDeductible"/>
            <w:proofErr w:type="spellStart"/>
            <w:r w:rsidRPr="00861648">
              <w:t>ShipperDeductible</w:t>
            </w:r>
            <w:bookmarkEnd w:id="66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Alert Received Date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7" w:name="AlertReceived"/>
            <w:proofErr w:type="spellStart"/>
            <w:r w:rsidRPr="00861648">
              <w:t>AlertReceived</w:t>
            </w:r>
            <w:bookmarkEnd w:id="67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Claim Opened Date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8" w:name="ClaimOpened"/>
            <w:proofErr w:type="spellStart"/>
            <w:r w:rsidRPr="00861648">
              <w:t>ClaimOpened</w:t>
            </w:r>
            <w:bookmarkEnd w:id="68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Claim Closed Date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69" w:name="ClaimClosed"/>
            <w:proofErr w:type="spellStart"/>
            <w:r w:rsidRPr="00861648">
              <w:t>ClaimClosed</w:t>
            </w:r>
            <w:bookmarkEnd w:id="69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>Settlement Amount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0" w:name="SettlementAmount"/>
            <w:proofErr w:type="spellStart"/>
            <w:r w:rsidRPr="00861648">
              <w:t>SettlementAmount</w:t>
            </w:r>
            <w:bookmarkEnd w:id="70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Name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1" w:name="Claimant"/>
            <w:r w:rsidRPr="00861648">
              <w:t>Claimant</w:t>
            </w:r>
            <w:bookmarkEnd w:id="71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Street Address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2" w:name="ClaimantAddress"/>
            <w:proofErr w:type="spellStart"/>
            <w:r w:rsidRPr="00861648">
              <w:t>ClaimantAddress</w:t>
            </w:r>
            <w:bookmarkEnd w:id="72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City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3" w:name="ClaimantCity"/>
            <w:proofErr w:type="spellStart"/>
            <w:r w:rsidRPr="00861648">
              <w:t>ClaimantCity</w:t>
            </w:r>
            <w:bookmarkEnd w:id="73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State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4" w:name="ClaimantState"/>
            <w:proofErr w:type="spellStart"/>
            <w:r w:rsidRPr="00861648">
              <w:t>ClaimantState</w:t>
            </w:r>
            <w:bookmarkEnd w:id="74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Country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5" w:name="claimantcountry"/>
            <w:proofErr w:type="spellStart"/>
            <w:r w:rsidRPr="00861648">
              <w:t>ClaimantCountry</w:t>
            </w:r>
            <w:bookmarkEnd w:id="75"/>
            <w:proofErr w:type="spellEnd"/>
          </w:p>
        </w:tc>
      </w:tr>
      <w:tr w:rsidR="0091675A" w:rsidRPr="00861648" w:rsidTr="00C14139">
        <w:tc>
          <w:tcPr>
            <w:tcW w:w="2700" w:type="dxa"/>
          </w:tcPr>
          <w:p w:rsidR="0091675A" w:rsidRPr="00861648" w:rsidRDefault="0091675A" w:rsidP="0091675A">
            <w:pPr>
              <w:pStyle w:val="DocTable"/>
            </w:pPr>
            <w:r w:rsidRPr="00861648">
              <w:t xml:space="preserve">Claimant Zip </w:t>
            </w:r>
          </w:p>
        </w:tc>
        <w:tc>
          <w:tcPr>
            <w:tcW w:w="5760" w:type="dxa"/>
            <w:gridSpan w:val="2"/>
          </w:tcPr>
          <w:p w:rsidR="0091675A" w:rsidRPr="00861648" w:rsidRDefault="0091675A" w:rsidP="0091675A">
            <w:pPr>
              <w:pStyle w:val="DocTable"/>
            </w:pPr>
            <w:bookmarkStart w:id="76" w:name="ClaimantZip"/>
            <w:proofErr w:type="spellStart"/>
            <w:r w:rsidRPr="00861648">
              <w:t>ClaimantZip</w:t>
            </w:r>
            <w:bookmarkEnd w:id="76"/>
            <w:proofErr w:type="spellEnd"/>
          </w:p>
        </w:tc>
      </w:tr>
      <w:tr w:rsidR="0091675A" w:rsidRPr="00861648" w:rsidTr="00C14139">
        <w:tc>
          <w:tcPr>
            <w:tcW w:w="8460" w:type="dxa"/>
            <w:gridSpan w:val="3"/>
            <w:shd w:val="clear" w:color="auto" w:fill="F2F2F2" w:themeFill="background1" w:themeFillShade="F2"/>
          </w:tcPr>
          <w:p w:rsidR="0091675A" w:rsidRPr="00861648" w:rsidRDefault="0091675A" w:rsidP="0091675A">
            <w:pPr>
              <w:pStyle w:val="DocTable"/>
            </w:pPr>
            <w:r w:rsidRPr="0091675A">
              <w:rPr>
                <w:rStyle w:val="C1HJump"/>
              </w:rPr>
              <w:t>Claim Items</w:t>
            </w:r>
            <w:r>
              <w:t xml:space="preserve"> bookmark fields</w:t>
            </w:r>
          </w:p>
        </w:tc>
      </w:tr>
      <w:tr w:rsidR="0091675A" w:rsidRPr="00861648" w:rsidTr="00C14139">
        <w:tc>
          <w:tcPr>
            <w:tcW w:w="2790" w:type="dxa"/>
            <w:gridSpan w:val="2"/>
          </w:tcPr>
          <w:p w:rsidR="0091675A" w:rsidRPr="00861648" w:rsidRDefault="0091675A" w:rsidP="00593D0A">
            <w:pPr>
              <w:pStyle w:val="DocTable"/>
            </w:pPr>
            <w:r w:rsidRPr="00861648">
              <w:t xml:space="preserve"> Claim Items</w:t>
            </w:r>
          </w:p>
          <w:p w:rsidR="0091675A" w:rsidRPr="00861648" w:rsidRDefault="0091675A" w:rsidP="00593D0A">
            <w:pPr>
              <w:pStyle w:val="DocTable"/>
            </w:pPr>
          </w:p>
        </w:tc>
        <w:tc>
          <w:tcPr>
            <w:tcW w:w="5670" w:type="dxa"/>
          </w:tcPr>
          <w:p w:rsidR="0091675A" w:rsidRPr="00861648" w:rsidRDefault="0091675A" w:rsidP="00593D0A">
            <w:pPr>
              <w:pStyle w:val="DocTable"/>
            </w:pPr>
            <w:bookmarkStart w:id="77" w:name="ClaimItems"/>
            <w:proofErr w:type="spellStart"/>
            <w:r w:rsidRPr="00861648">
              <w:t>ClaimItems</w:t>
            </w:r>
            <w:bookmarkEnd w:id="77"/>
            <w:proofErr w:type="spellEnd"/>
          </w:p>
          <w:p w:rsidR="0091675A" w:rsidRPr="00861648" w:rsidRDefault="0091675A" w:rsidP="00593D0A">
            <w:pPr>
              <w:pStyle w:val="DocTable"/>
            </w:pPr>
            <w:r w:rsidRPr="00861648">
              <w:t>The following data will display f</w:t>
            </w:r>
            <w:r>
              <w:t>or each record associated to a c</w:t>
            </w:r>
            <w:r w:rsidRPr="00861648">
              <w:t xml:space="preserve">laim when this bookmark field is in use </w:t>
            </w:r>
          </w:p>
          <w:p w:rsidR="0091675A" w:rsidRPr="00861648" w:rsidRDefault="0091675A" w:rsidP="0091675A">
            <w:pPr>
              <w:pStyle w:val="DocTable"/>
              <w:ind w:left="360"/>
            </w:pPr>
            <w:r w:rsidRPr="00861648">
              <w:t>Description</w:t>
            </w:r>
          </w:p>
          <w:p w:rsidR="0091675A" w:rsidRPr="00861648" w:rsidRDefault="0091675A" w:rsidP="0091675A">
            <w:pPr>
              <w:pStyle w:val="DocTable"/>
              <w:ind w:left="360"/>
            </w:pPr>
            <w:r w:rsidRPr="00861648">
              <w:t>Claim Damage Type</w:t>
            </w:r>
          </w:p>
          <w:p w:rsidR="0091675A" w:rsidRPr="00861648" w:rsidRDefault="0091675A" w:rsidP="0091675A">
            <w:pPr>
              <w:pStyle w:val="DocTable"/>
              <w:ind w:left="360"/>
            </w:pPr>
            <w:r w:rsidRPr="00861648">
              <w:t>Claim Amount</w:t>
            </w:r>
          </w:p>
          <w:p w:rsidR="0091675A" w:rsidRPr="00861648" w:rsidRDefault="0091675A" w:rsidP="0091675A">
            <w:pPr>
              <w:pStyle w:val="DocTable"/>
              <w:ind w:left="360"/>
            </w:pPr>
            <w:r w:rsidRPr="00861648">
              <w:t>Settlement Amount</w:t>
            </w:r>
          </w:p>
          <w:p w:rsidR="0091675A" w:rsidRPr="00861648" w:rsidRDefault="0091675A" w:rsidP="00593D0A">
            <w:pPr>
              <w:pStyle w:val="DocTable"/>
            </w:pPr>
          </w:p>
        </w:tc>
      </w:tr>
    </w:tbl>
    <w:p w:rsidR="001F45C2" w:rsidRDefault="001F45C2" w:rsidP="001F45C2">
      <w:bookmarkStart w:id="78" w:name="_International_Module_Bookmarked"/>
      <w:bookmarkStart w:id="79" w:name="_Toc180912668"/>
      <w:bookmarkStart w:id="80" w:name="_Toc185057298"/>
      <w:bookmarkStart w:id="81" w:name="_Toc185057407"/>
      <w:bookmarkStart w:id="82" w:name="_Toc185059914"/>
      <w:bookmarkStart w:id="83" w:name="_Toc185060607"/>
      <w:bookmarkEnd w:id="78"/>
    </w:p>
    <w:p w:rsidR="001F45C2" w:rsidRDefault="001F45C2" w:rsidP="001F45C2">
      <w:r>
        <w:br w:type="page"/>
      </w:r>
    </w:p>
    <w:p w:rsidR="001F45C2" w:rsidRDefault="00C66440" w:rsidP="001F45C2">
      <w:pPr>
        <w:pStyle w:val="Heading3"/>
      </w:pPr>
      <w:bookmarkStart w:id="84" w:name="_Quote_Bookmark_Field"/>
      <w:bookmarkStart w:id="85" w:name="_International_Bookmark_Fields"/>
      <w:bookmarkStart w:id="86" w:name="_Toc188767942"/>
      <w:bookmarkStart w:id="87" w:name="_Toc267466801"/>
      <w:bookmarkStart w:id="88" w:name="_Toc324943450"/>
      <w:bookmarkEnd w:id="79"/>
      <w:bookmarkEnd w:id="80"/>
      <w:bookmarkEnd w:id="81"/>
      <w:bookmarkEnd w:id="82"/>
      <w:bookmarkEnd w:id="83"/>
      <w:bookmarkEnd w:id="84"/>
      <w:bookmarkEnd w:id="85"/>
      <w:r>
        <w:lastRenderedPageBreak/>
        <w:t xml:space="preserve">International </w:t>
      </w:r>
      <w:r w:rsidR="008F3669">
        <w:t>Bookmark</w:t>
      </w:r>
      <w:r w:rsidR="0091675A">
        <w:t xml:space="preserve"> </w:t>
      </w:r>
      <w:r w:rsidR="001F45C2">
        <w:t>Fields</w:t>
      </w:r>
      <w:bookmarkEnd w:id="86"/>
      <w:bookmarkEnd w:id="87"/>
      <w:bookmarkEnd w:id="88"/>
    </w:p>
    <w:p w:rsidR="001F45C2" w:rsidRDefault="001F45C2" w:rsidP="001F45C2"/>
    <w:p w:rsidR="00C14139" w:rsidRDefault="00C14139" w:rsidP="001F45C2">
      <w:r>
        <w:t xml:space="preserve">The following table lists all bookmark fields available from the </w:t>
      </w:r>
      <w:r w:rsidRPr="00C14139">
        <w:rPr>
          <w:rStyle w:val="C1HJump"/>
        </w:rPr>
        <w:t>Shipping Information</w:t>
      </w:r>
      <w:r>
        <w:t xml:space="preserve"> tab and </w:t>
      </w:r>
      <w:r w:rsidRPr="00C14139">
        <w:rPr>
          <w:rStyle w:val="C1HJump"/>
        </w:rPr>
        <w:t>Booking Number</w:t>
      </w:r>
      <w:r>
        <w:t xml:space="preserve"> screen.</w:t>
      </w:r>
    </w:p>
    <w:p w:rsidR="00C14139" w:rsidRDefault="00C14139" w:rsidP="001F45C2"/>
    <w:tbl>
      <w:tblPr>
        <w:tblW w:w="8820" w:type="dxa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780"/>
        <w:gridCol w:w="5040"/>
      </w:tblGrid>
      <w:tr w:rsidR="00C14139" w:rsidRPr="00C66F52" w:rsidTr="00C66F52">
        <w:tc>
          <w:tcPr>
            <w:tcW w:w="3780" w:type="dxa"/>
            <w:shd w:val="clear" w:color="auto" w:fill="DBE5F1" w:themeFill="accent1" w:themeFillTint="33"/>
          </w:tcPr>
          <w:p w:rsidR="00C14139" w:rsidRPr="00C66F52" w:rsidRDefault="00C14139" w:rsidP="00C66F52">
            <w:pPr>
              <w:pStyle w:val="DocTableHeader"/>
            </w:pPr>
            <w:r w:rsidRPr="00C66F52">
              <w:t>Field/Data</w:t>
            </w:r>
          </w:p>
        </w:tc>
        <w:tc>
          <w:tcPr>
            <w:tcW w:w="5040" w:type="dxa"/>
            <w:shd w:val="clear" w:color="auto" w:fill="DBE5F1" w:themeFill="accent1" w:themeFillTint="33"/>
          </w:tcPr>
          <w:p w:rsidR="00C14139" w:rsidRPr="00C66F52" w:rsidRDefault="00C14139" w:rsidP="00C66F52">
            <w:pPr>
              <w:pStyle w:val="DocTableHeader"/>
            </w:pPr>
            <w:r w:rsidRPr="00C66F52">
              <w:t>Bookmark Field</w:t>
            </w:r>
          </w:p>
        </w:tc>
      </w:tr>
      <w:tr w:rsidR="00C14139" w:rsidRPr="00861648" w:rsidTr="00C66F52">
        <w:tc>
          <w:tcPr>
            <w:tcW w:w="3780" w:type="dxa"/>
            <w:shd w:val="clear" w:color="auto" w:fill="F2F2F2" w:themeFill="background1" w:themeFillShade="F2"/>
          </w:tcPr>
          <w:p w:rsidR="00C14139" w:rsidRDefault="00C14139" w:rsidP="00C66F52">
            <w:pPr>
              <w:pStyle w:val="DocTableHeader"/>
            </w:pPr>
            <w:r>
              <w:t>Service Provider</w:t>
            </w:r>
          </w:p>
        </w:tc>
        <w:tc>
          <w:tcPr>
            <w:tcW w:w="5040" w:type="dxa"/>
            <w:shd w:val="clear" w:color="auto" w:fill="F2F2F2" w:themeFill="background1" w:themeFillShade="F2"/>
          </w:tcPr>
          <w:p w:rsidR="00C14139" w:rsidRPr="00861648" w:rsidRDefault="00C14139" w:rsidP="00C66F52">
            <w:pPr>
              <w:pStyle w:val="DocTableHeader"/>
            </w:pPr>
          </w:p>
        </w:tc>
      </w:tr>
      <w:tr w:rsidR="00C66F52" w:rsidRPr="00861648" w:rsidTr="00593D0A">
        <w:tc>
          <w:tcPr>
            <w:tcW w:w="8820" w:type="dxa"/>
            <w:gridSpan w:val="2"/>
          </w:tcPr>
          <w:p w:rsidR="00C66F52" w:rsidRPr="00861648" w:rsidRDefault="00C66F52" w:rsidP="00C66F52">
            <w:pPr>
              <w:pStyle w:val="DocTable"/>
            </w:pPr>
            <w:r>
              <w:t xml:space="preserve">See </w:t>
            </w:r>
            <w:r w:rsidRPr="00C66F52">
              <w:rPr>
                <w:b/>
              </w:rPr>
              <w:t>Origin Agent</w:t>
            </w:r>
            <w:r>
              <w:t xml:space="preserve"> within </w:t>
            </w:r>
            <w:r w:rsidRPr="006B30AE">
              <w:rPr>
                <w:rStyle w:val="C1HJump"/>
              </w:rPr>
              <w:t>Order Information Bookmark Fields</w:t>
            </w:r>
            <w:r>
              <w:t xml:space="preserve"> for related bookmarks.</w:t>
            </w:r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89" w:name="OriginLinehaulAgentName"/>
            <w:proofErr w:type="spellStart"/>
            <w:r w:rsidRPr="00861648">
              <w:t>OriginLinehaulAgentName</w:t>
            </w:r>
            <w:bookmarkEnd w:id="89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Street Address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0" w:name="OriginLinehaulAgentStreetAddress"/>
            <w:proofErr w:type="spellStart"/>
            <w:r w:rsidRPr="00861648">
              <w:t>OriginLinehaulAgentStreetAddress</w:t>
            </w:r>
            <w:bookmarkEnd w:id="90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City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1" w:name="OriginLinehaulAgentCity"/>
            <w:proofErr w:type="spellStart"/>
            <w:r w:rsidRPr="00861648">
              <w:t>OriginLinehaulAgentCity</w:t>
            </w:r>
            <w:bookmarkEnd w:id="91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State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2" w:name="OriginLinehaulAgentState"/>
            <w:proofErr w:type="spellStart"/>
            <w:r w:rsidRPr="00861648">
              <w:t>OriginLinehaulAgentState</w:t>
            </w:r>
            <w:bookmarkEnd w:id="92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Country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3" w:name="OriginLinehaulAgentCountry"/>
            <w:proofErr w:type="spellStart"/>
            <w:r w:rsidRPr="00861648">
              <w:t>OriginLinehaulAgentCountry</w:t>
            </w:r>
            <w:bookmarkEnd w:id="93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>
              <w:t xml:space="preserve">Origin </w:t>
            </w:r>
            <w:proofErr w:type="spellStart"/>
            <w:r>
              <w:t>Linehaul</w:t>
            </w:r>
            <w:proofErr w:type="spellEnd"/>
            <w:r>
              <w:t xml:space="preserve"> </w:t>
            </w:r>
            <w:r w:rsidRPr="00861648">
              <w:t xml:space="preserve">Agent Postal Code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4" w:name="OriginLinehaulAgentPostalCode"/>
            <w:proofErr w:type="spellStart"/>
            <w:r w:rsidRPr="00861648">
              <w:t>OriginLinehaulAgentPostalCode</w:t>
            </w:r>
            <w:bookmarkEnd w:id="94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5" w:name="intlcarriername"/>
            <w:proofErr w:type="spellStart"/>
            <w:r w:rsidRPr="00861648">
              <w:t>IntlCarrierName</w:t>
            </w:r>
            <w:bookmarkEnd w:id="95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Street Address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6" w:name="intlcarrierstreetaddress"/>
            <w:proofErr w:type="spellStart"/>
            <w:r w:rsidRPr="00861648">
              <w:t>IntlCarrierStreetAddress</w:t>
            </w:r>
            <w:bookmarkEnd w:id="96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City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7" w:name="intlcarriercity"/>
            <w:proofErr w:type="spellStart"/>
            <w:r w:rsidRPr="00861648">
              <w:t>IntlCarrierCity</w:t>
            </w:r>
            <w:bookmarkEnd w:id="97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State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8" w:name="intlcarrierstate"/>
            <w:proofErr w:type="spellStart"/>
            <w:r w:rsidRPr="00861648">
              <w:t>IntlCarrierState</w:t>
            </w:r>
            <w:bookmarkEnd w:id="98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Country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99" w:name="intlcarriercountry"/>
            <w:proofErr w:type="spellStart"/>
            <w:r w:rsidRPr="00861648">
              <w:t>IntlCarrierCountry</w:t>
            </w:r>
            <w:bookmarkEnd w:id="99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Carrier Postal Code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0" w:name="intlcarrierpostalcode"/>
            <w:proofErr w:type="spellStart"/>
            <w:r w:rsidRPr="00861648">
              <w:t>IntlCarrierPostalCode</w:t>
            </w:r>
            <w:bookmarkEnd w:id="100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1" w:name="ConsolidatorName"/>
            <w:proofErr w:type="spellStart"/>
            <w:r w:rsidRPr="00861648">
              <w:t>ConsolidatorName</w:t>
            </w:r>
            <w:bookmarkEnd w:id="101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Street Address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2" w:name="ConsolidatorStreetAddress"/>
            <w:proofErr w:type="spellStart"/>
            <w:r w:rsidRPr="00861648">
              <w:t>ConsolidatorStreetAddress</w:t>
            </w:r>
            <w:bookmarkEnd w:id="102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City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3" w:name="ConsolidatorCity"/>
            <w:proofErr w:type="spellStart"/>
            <w:r w:rsidRPr="00861648">
              <w:t>ConsolidatorCity</w:t>
            </w:r>
            <w:bookmarkEnd w:id="103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State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4" w:name="ConsolidatorState"/>
            <w:proofErr w:type="spellStart"/>
            <w:r w:rsidRPr="00861648">
              <w:t>ConsolidatorState</w:t>
            </w:r>
            <w:bookmarkEnd w:id="104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Country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5" w:name="ConsolidatorCountry"/>
            <w:proofErr w:type="spellStart"/>
            <w:r w:rsidRPr="00861648">
              <w:t>ConsolidatorCountry</w:t>
            </w:r>
            <w:bookmarkEnd w:id="105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Consolidator Postal Code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6" w:name="ConsolidatorPostalCode"/>
            <w:proofErr w:type="spellStart"/>
            <w:r w:rsidRPr="00861648">
              <w:t>ConsolidatorPostalCode</w:t>
            </w:r>
            <w:bookmarkEnd w:id="106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7" w:name="CustomsAgentName"/>
            <w:proofErr w:type="spellStart"/>
            <w:r w:rsidRPr="00861648">
              <w:t>CustomsAgentName</w:t>
            </w:r>
            <w:bookmarkEnd w:id="107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Street Address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8" w:name="CustomsAgentStreetAddress"/>
            <w:proofErr w:type="spellStart"/>
            <w:r w:rsidRPr="00861648">
              <w:t>CustomsAgentStreetAddress</w:t>
            </w:r>
            <w:bookmarkEnd w:id="108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City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09" w:name="CustomsAgentCity"/>
            <w:proofErr w:type="spellStart"/>
            <w:r w:rsidRPr="00861648">
              <w:t>CustomsAgentCity</w:t>
            </w:r>
            <w:bookmarkEnd w:id="109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State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0" w:name="CustomsAgentState"/>
            <w:proofErr w:type="spellStart"/>
            <w:r w:rsidRPr="00861648">
              <w:t>CustomsAgentState</w:t>
            </w:r>
            <w:bookmarkEnd w:id="110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Country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1" w:name="CustomsAgentCountry"/>
            <w:proofErr w:type="spellStart"/>
            <w:r w:rsidRPr="00861648">
              <w:t>CustomsAgentCountry</w:t>
            </w:r>
            <w:bookmarkEnd w:id="111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Customs Agent Postal Code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2" w:name="CustomsAgentPostalCode"/>
            <w:proofErr w:type="spellStart"/>
            <w:r w:rsidRPr="00861648">
              <w:t>CustomsAgentPostalCode</w:t>
            </w:r>
            <w:bookmarkEnd w:id="112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Destination Line Haul Agent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3" w:name="DestinationLinehaulAgentName"/>
            <w:proofErr w:type="spellStart"/>
            <w:r w:rsidRPr="00861648">
              <w:t>DestinationLinehaulAgentName</w:t>
            </w:r>
            <w:bookmarkEnd w:id="113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Destination Line Haul Agent Street Address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4" w:name="DestinationLinehaulAgentStreetAddress"/>
            <w:proofErr w:type="spellStart"/>
            <w:r w:rsidRPr="00861648">
              <w:t>DestinationLinehaulAgentStreetAddress</w:t>
            </w:r>
            <w:bookmarkEnd w:id="114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Destination Line Haul Agent City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5" w:name="DestinationLinehaulAgentCity"/>
            <w:proofErr w:type="spellStart"/>
            <w:r w:rsidRPr="00861648">
              <w:t>DestinationLinehaulAgentCity</w:t>
            </w:r>
            <w:bookmarkEnd w:id="115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Destination Line Haul Agent State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6" w:name="DestinationLinehaulAgentState"/>
            <w:proofErr w:type="spellStart"/>
            <w:r w:rsidRPr="00861648">
              <w:t>DestinationLinehaulAgentState</w:t>
            </w:r>
            <w:bookmarkEnd w:id="116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lastRenderedPageBreak/>
              <w:t xml:space="preserve">Destination Line Haul Agent Country Name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7" w:name="DestinationLinehaulAgentCountry"/>
            <w:proofErr w:type="spellStart"/>
            <w:r w:rsidRPr="00861648">
              <w:t>DestinationLinehaulAgentCountry</w:t>
            </w:r>
            <w:bookmarkEnd w:id="117"/>
            <w:proofErr w:type="spellEnd"/>
          </w:p>
        </w:tc>
      </w:tr>
      <w:tr w:rsidR="00C14139" w:rsidRPr="00861648" w:rsidTr="00C66F52">
        <w:tc>
          <w:tcPr>
            <w:tcW w:w="3780" w:type="dxa"/>
          </w:tcPr>
          <w:p w:rsidR="00C14139" w:rsidRPr="00861648" w:rsidRDefault="00C14139" w:rsidP="00C66F52">
            <w:pPr>
              <w:pStyle w:val="DocTable"/>
            </w:pPr>
            <w:r w:rsidRPr="00861648">
              <w:t xml:space="preserve">Destination Line Haul Agent Postal Code </w:t>
            </w:r>
          </w:p>
        </w:tc>
        <w:tc>
          <w:tcPr>
            <w:tcW w:w="5040" w:type="dxa"/>
          </w:tcPr>
          <w:p w:rsidR="00C14139" w:rsidRPr="00861648" w:rsidRDefault="00C14139" w:rsidP="00C66F52">
            <w:pPr>
              <w:pStyle w:val="DocTable"/>
            </w:pPr>
            <w:bookmarkStart w:id="118" w:name="DestinationLinehaulAgentPostalCode"/>
            <w:proofErr w:type="spellStart"/>
            <w:r w:rsidRPr="00861648">
              <w:t>DestinationLinehaulAgentPostalCode</w:t>
            </w:r>
            <w:bookmarkEnd w:id="118"/>
            <w:proofErr w:type="spellEnd"/>
          </w:p>
        </w:tc>
      </w:tr>
      <w:tr w:rsidR="007C08FF" w:rsidRPr="00861648" w:rsidTr="00C66F52">
        <w:tc>
          <w:tcPr>
            <w:tcW w:w="3780" w:type="dxa"/>
            <w:shd w:val="clear" w:color="auto" w:fill="F2F2F2" w:themeFill="background1" w:themeFillShade="F2"/>
          </w:tcPr>
          <w:p w:rsidR="007C08FF" w:rsidRPr="00861648" w:rsidRDefault="007C08FF" w:rsidP="00C66F52">
            <w:pPr>
              <w:pStyle w:val="DocTableHeader"/>
            </w:pPr>
            <w:r>
              <w:t>Other Information</w:t>
            </w:r>
          </w:p>
        </w:tc>
        <w:tc>
          <w:tcPr>
            <w:tcW w:w="5040" w:type="dxa"/>
            <w:shd w:val="clear" w:color="auto" w:fill="F2F2F2" w:themeFill="background1" w:themeFillShade="F2"/>
          </w:tcPr>
          <w:p w:rsidR="007C08FF" w:rsidRPr="00861648" w:rsidRDefault="007C08FF" w:rsidP="00C66F52">
            <w:pPr>
              <w:pStyle w:val="DocTableHeader"/>
            </w:pP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>
              <w:t>Origin Port</w:t>
            </w:r>
            <w:r w:rsidRPr="00861648">
              <w:t xml:space="preserve">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19" w:name="DeparturePort"/>
            <w:proofErr w:type="spellStart"/>
            <w:r w:rsidRPr="00861648">
              <w:t>DeparturePort</w:t>
            </w:r>
            <w:bookmarkEnd w:id="119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593D0A">
              <w:t>Final Destination Port</w:t>
            </w:r>
            <w:r w:rsidRPr="00861648">
              <w:t xml:space="preserve"> </w:t>
            </w:r>
          </w:p>
        </w:tc>
        <w:tc>
          <w:tcPr>
            <w:tcW w:w="5040" w:type="dxa"/>
          </w:tcPr>
          <w:p w:rsidR="007C08FF" w:rsidRPr="00861648" w:rsidRDefault="00593D0A" w:rsidP="00C66F52">
            <w:pPr>
              <w:pStyle w:val="DocTable"/>
            </w:pPr>
            <w:bookmarkStart w:id="120" w:name="DestinationPort"/>
            <w:proofErr w:type="spellStart"/>
            <w:r w:rsidRPr="00861648">
              <w:t>DestinationPort</w:t>
            </w:r>
            <w:bookmarkEnd w:id="120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Airway Consolidator Bill (HAWB) 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1" w:name="ConsolidatorAirwayBill"/>
            <w:proofErr w:type="spellStart"/>
            <w:r w:rsidRPr="00861648">
              <w:t>ConsolidatorAirwayBill</w:t>
            </w:r>
            <w:bookmarkEnd w:id="121"/>
            <w:proofErr w:type="spellEnd"/>
          </w:p>
        </w:tc>
      </w:tr>
      <w:tr w:rsidR="00C66F52" w:rsidRPr="00861648" w:rsidTr="00593D0A">
        <w:tc>
          <w:tcPr>
            <w:tcW w:w="8820" w:type="dxa"/>
            <w:gridSpan w:val="2"/>
          </w:tcPr>
          <w:p w:rsidR="00C66F52" w:rsidRPr="00861648" w:rsidRDefault="00C66F52" w:rsidP="00C66F52">
            <w:pPr>
              <w:pStyle w:val="DocTable"/>
            </w:pPr>
            <w:r>
              <w:t xml:space="preserve">The following data is from the </w:t>
            </w:r>
            <w:r w:rsidRPr="007C08FF">
              <w:rPr>
                <w:rStyle w:val="C1HJump"/>
              </w:rPr>
              <w:t>Booking Number</w:t>
            </w:r>
            <w:r>
              <w:t xml:space="preserve"> screen</w:t>
            </w: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Booking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2" w:name="bookingnumber"/>
            <w:proofErr w:type="spellStart"/>
            <w:r w:rsidRPr="00861648">
              <w:t>BookingNumber</w:t>
            </w:r>
            <w:bookmarkEnd w:id="122"/>
            <w:proofErr w:type="spellEnd"/>
          </w:p>
        </w:tc>
      </w:tr>
      <w:tr w:rsidR="007C08FF" w:rsidRPr="00861648" w:rsidTr="00593D0A">
        <w:tc>
          <w:tcPr>
            <w:tcW w:w="3780" w:type="dxa"/>
            <w:shd w:val="clear" w:color="auto" w:fill="F2F2F2" w:themeFill="background1" w:themeFillShade="F2"/>
          </w:tcPr>
          <w:p w:rsidR="007C08FF" w:rsidRDefault="007C08FF" w:rsidP="00593D0A">
            <w:pPr>
              <w:pStyle w:val="DocTableHeader"/>
            </w:pPr>
            <w:r>
              <w:t>Pickup Contact</w:t>
            </w:r>
          </w:p>
        </w:tc>
        <w:tc>
          <w:tcPr>
            <w:tcW w:w="5040" w:type="dxa"/>
            <w:shd w:val="clear" w:color="auto" w:fill="F2F2F2" w:themeFill="background1" w:themeFillShade="F2"/>
          </w:tcPr>
          <w:p w:rsidR="007C08FF" w:rsidRPr="00861648" w:rsidRDefault="007C08FF" w:rsidP="00593D0A">
            <w:pPr>
              <w:pStyle w:val="DocTableHeader"/>
            </w:pP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Pickup From Name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3" w:name="PickupFromName"/>
            <w:proofErr w:type="spellStart"/>
            <w:r w:rsidRPr="00861648">
              <w:t>PickupFromName</w:t>
            </w:r>
            <w:bookmarkEnd w:id="123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Pickup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4" w:name="pickupnumber"/>
            <w:proofErr w:type="spellStart"/>
            <w:r w:rsidRPr="00861648">
              <w:t>PickupNumber</w:t>
            </w:r>
            <w:bookmarkEnd w:id="124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Street Address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5" w:name="PickupFromStreetAddress"/>
            <w:proofErr w:type="spellStart"/>
            <w:r w:rsidRPr="00861648">
              <w:t>PickupFromStreetAddress</w:t>
            </w:r>
            <w:bookmarkEnd w:id="125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City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6" w:name="PickupFromCity"/>
            <w:proofErr w:type="spellStart"/>
            <w:r w:rsidRPr="00861648">
              <w:t>PickupFromCity</w:t>
            </w:r>
            <w:bookmarkEnd w:id="126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State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7" w:name="PickupFromState"/>
            <w:proofErr w:type="spellStart"/>
            <w:r w:rsidRPr="00861648">
              <w:t>PickupFromState</w:t>
            </w:r>
            <w:bookmarkEnd w:id="127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Country Name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8" w:name="PickupFromCountry"/>
            <w:proofErr w:type="spellStart"/>
            <w:r w:rsidRPr="00861648">
              <w:t>PickupFromCountry</w:t>
            </w:r>
            <w:bookmarkEnd w:id="128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Postal Code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29" w:name="PickupFromPostalCode"/>
            <w:proofErr w:type="spellStart"/>
            <w:r w:rsidRPr="00861648">
              <w:t>PickupFromPostalCode</w:t>
            </w:r>
            <w:bookmarkEnd w:id="129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Phone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0" w:name="PickupFromPhone"/>
            <w:proofErr w:type="spellStart"/>
            <w:r w:rsidRPr="00861648">
              <w:t>PickupFromPhone</w:t>
            </w:r>
            <w:bookmarkEnd w:id="130"/>
            <w:proofErr w:type="spellEnd"/>
          </w:p>
        </w:tc>
      </w:tr>
      <w:tr w:rsidR="007C08FF" w:rsidRPr="00861648" w:rsidTr="00C66F52">
        <w:tc>
          <w:tcPr>
            <w:tcW w:w="3780" w:type="dxa"/>
            <w:shd w:val="clear" w:color="auto" w:fill="F2F2F2" w:themeFill="background1" w:themeFillShade="F2"/>
          </w:tcPr>
          <w:p w:rsidR="007C08FF" w:rsidRPr="00861648" w:rsidRDefault="007C08FF" w:rsidP="00C66F52">
            <w:pPr>
              <w:pStyle w:val="DocTableHeader"/>
            </w:pPr>
            <w:r>
              <w:t>Return Contact</w:t>
            </w:r>
          </w:p>
        </w:tc>
        <w:tc>
          <w:tcPr>
            <w:tcW w:w="5040" w:type="dxa"/>
            <w:shd w:val="clear" w:color="auto" w:fill="F2F2F2" w:themeFill="background1" w:themeFillShade="F2"/>
          </w:tcPr>
          <w:p w:rsidR="007C08FF" w:rsidRPr="00861648" w:rsidRDefault="007C08FF" w:rsidP="00C66F52">
            <w:pPr>
              <w:pStyle w:val="DocTableHeader"/>
            </w:pP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Return To Name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1" w:name="ReturnToName"/>
            <w:proofErr w:type="spellStart"/>
            <w:r w:rsidRPr="00861648">
              <w:t>ReturnToName</w:t>
            </w:r>
            <w:bookmarkEnd w:id="131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Street Address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2" w:name="ReturnToStreetAddress"/>
            <w:proofErr w:type="spellStart"/>
            <w:r w:rsidRPr="00861648">
              <w:t>ReturnToStreetAddress</w:t>
            </w:r>
            <w:bookmarkEnd w:id="132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City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3" w:name="ReturnToCity"/>
            <w:proofErr w:type="spellStart"/>
            <w:r w:rsidRPr="00861648">
              <w:t>ReturnToCity</w:t>
            </w:r>
            <w:bookmarkEnd w:id="133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State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4" w:name="ReturnToState"/>
            <w:proofErr w:type="spellStart"/>
            <w:r w:rsidRPr="00861648">
              <w:t>ReturnToState</w:t>
            </w:r>
            <w:bookmarkEnd w:id="134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Country Name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5" w:name="ReturnToCountry"/>
            <w:proofErr w:type="spellStart"/>
            <w:r w:rsidRPr="00861648">
              <w:t>ReturnToCountry</w:t>
            </w:r>
            <w:bookmarkEnd w:id="135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Postal Code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6" w:name="ReturnToPostalCode"/>
            <w:proofErr w:type="spellStart"/>
            <w:r w:rsidRPr="00861648">
              <w:t>ReturnToPostalCode</w:t>
            </w:r>
            <w:bookmarkEnd w:id="136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7C08FF" w:rsidP="00C66F52">
            <w:pPr>
              <w:pStyle w:val="DocTable"/>
            </w:pPr>
            <w:r w:rsidRPr="00861648">
              <w:t xml:space="preserve">Phone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7" w:name="ReturnToPhone"/>
            <w:proofErr w:type="spellStart"/>
            <w:r w:rsidRPr="00861648">
              <w:t>ReturnToPhone</w:t>
            </w:r>
            <w:bookmarkEnd w:id="137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00B2F" w:rsidP="00C66F52">
            <w:pPr>
              <w:pStyle w:val="DocTable"/>
            </w:pPr>
            <w:r>
              <w:t>Airway/</w:t>
            </w:r>
            <w:r w:rsidR="007C08FF" w:rsidRPr="00861648">
              <w:t xml:space="preserve">Seaway Bill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8" w:name="AirwayBill"/>
            <w:proofErr w:type="spellStart"/>
            <w:r w:rsidRPr="00861648">
              <w:t>AirwayBill</w:t>
            </w:r>
            <w:bookmarkEnd w:id="138"/>
            <w:proofErr w:type="spellEnd"/>
          </w:p>
        </w:tc>
      </w:tr>
      <w:tr w:rsidR="00C66F52" w:rsidRPr="00861648" w:rsidTr="00593D0A">
        <w:tc>
          <w:tcPr>
            <w:tcW w:w="8820" w:type="dxa"/>
            <w:gridSpan w:val="2"/>
          </w:tcPr>
          <w:p w:rsidR="00C66F52" w:rsidRPr="00861648" w:rsidRDefault="00C66F52" w:rsidP="00C66F52">
            <w:pPr>
              <w:pStyle w:val="DocTable"/>
            </w:pPr>
            <w:r>
              <w:t xml:space="preserve">The following data is from the </w:t>
            </w:r>
            <w:r>
              <w:rPr>
                <w:rStyle w:val="C1HJump"/>
              </w:rPr>
              <w:t>Bill of Lading Consignee</w:t>
            </w:r>
            <w:r>
              <w:t xml:space="preserve"> screen</w:t>
            </w: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>Consignee Contact</w:t>
            </w:r>
            <w:r w:rsidR="007C08FF" w:rsidRPr="00861648">
              <w:t xml:space="preserve">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39" w:name="ConsignToName"/>
            <w:proofErr w:type="spellStart"/>
            <w:r w:rsidRPr="00861648">
              <w:t>ConsignToName</w:t>
            </w:r>
            <w:bookmarkEnd w:id="139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Street Address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0" w:name="ConsignToStreetAddress"/>
            <w:proofErr w:type="spellStart"/>
            <w:r w:rsidRPr="00861648">
              <w:t>ConsignToStreetAddress</w:t>
            </w:r>
            <w:bookmarkEnd w:id="140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City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1" w:name="ConsignToCity"/>
            <w:proofErr w:type="spellStart"/>
            <w:r w:rsidRPr="00861648">
              <w:t>ConsignToCity</w:t>
            </w:r>
            <w:bookmarkEnd w:id="141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State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2" w:name="ConsignToState"/>
            <w:proofErr w:type="spellStart"/>
            <w:r w:rsidRPr="00861648">
              <w:t>ConsignToState</w:t>
            </w:r>
            <w:bookmarkEnd w:id="142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Country Name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3" w:name="ConsignToCountry"/>
            <w:proofErr w:type="spellStart"/>
            <w:r w:rsidRPr="00861648">
              <w:t>ConsignToCountry</w:t>
            </w:r>
            <w:bookmarkEnd w:id="143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Postal Code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4" w:name="ConsignToPostalCode"/>
            <w:proofErr w:type="spellStart"/>
            <w:r w:rsidRPr="00861648">
              <w:t>ConsignToPostalCode</w:t>
            </w:r>
            <w:bookmarkEnd w:id="144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Phone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5" w:name="ConsignToPhone"/>
            <w:proofErr w:type="spellStart"/>
            <w:r w:rsidRPr="00861648">
              <w:t>ConsignToPhone</w:t>
            </w:r>
            <w:bookmarkEnd w:id="145"/>
            <w:proofErr w:type="spellEnd"/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1D3382" w:rsidP="00C66F52">
            <w:pPr>
              <w:pStyle w:val="DocTable"/>
            </w:pPr>
            <w:r>
              <w:t xml:space="preserve">Consignee </w:t>
            </w:r>
            <w:r w:rsidR="007C08FF" w:rsidRPr="00861648">
              <w:t xml:space="preserve">Fax Number </w:t>
            </w: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46" w:name="ConsignToFax"/>
            <w:proofErr w:type="spellStart"/>
            <w:r w:rsidRPr="00861648">
              <w:t>ConsignToFax</w:t>
            </w:r>
            <w:bookmarkEnd w:id="146"/>
            <w:proofErr w:type="spellEnd"/>
            <w:r w:rsidRPr="00861648">
              <w:tab/>
            </w:r>
          </w:p>
        </w:tc>
      </w:tr>
      <w:tr w:rsidR="00C66F52" w:rsidRPr="00861648" w:rsidTr="00593D0A">
        <w:tc>
          <w:tcPr>
            <w:tcW w:w="3780" w:type="dxa"/>
          </w:tcPr>
          <w:p w:rsidR="00C66F52" w:rsidRPr="00861648" w:rsidRDefault="00C66F52" w:rsidP="00593D0A">
            <w:pPr>
              <w:pStyle w:val="DocTable"/>
            </w:pPr>
            <w:r w:rsidRPr="00861648">
              <w:lastRenderedPageBreak/>
              <w:t>Ready To Go Date</w:t>
            </w:r>
            <w:r w:rsidR="00593D0A">
              <w:t xml:space="preserve"> (Estimated)</w:t>
            </w:r>
          </w:p>
        </w:tc>
        <w:tc>
          <w:tcPr>
            <w:tcW w:w="5040" w:type="dxa"/>
          </w:tcPr>
          <w:p w:rsidR="00C66F52" w:rsidRPr="00861648" w:rsidRDefault="00C66F52" w:rsidP="00593D0A">
            <w:pPr>
              <w:pStyle w:val="DocTable"/>
            </w:pPr>
            <w:bookmarkStart w:id="147" w:name="ReadyToGoDate"/>
            <w:proofErr w:type="spellStart"/>
            <w:r w:rsidRPr="00861648">
              <w:t>ReadyToGoDate</w:t>
            </w:r>
            <w:bookmarkEnd w:id="147"/>
            <w:proofErr w:type="spellEnd"/>
          </w:p>
        </w:tc>
      </w:tr>
      <w:tr w:rsidR="00C66F52" w:rsidRPr="00861648" w:rsidTr="00593D0A">
        <w:tc>
          <w:tcPr>
            <w:tcW w:w="3780" w:type="dxa"/>
          </w:tcPr>
          <w:p w:rsidR="00C66F52" w:rsidRPr="00861648" w:rsidRDefault="00C66F52" w:rsidP="00593D0A">
            <w:pPr>
              <w:pStyle w:val="DocTable"/>
            </w:pPr>
            <w:r w:rsidRPr="00861648">
              <w:t xml:space="preserve">Origin Port </w:t>
            </w:r>
            <w:r w:rsidR="00593D0A">
              <w:t>Departure Date (Estimated)</w:t>
            </w:r>
          </w:p>
        </w:tc>
        <w:tc>
          <w:tcPr>
            <w:tcW w:w="5040" w:type="dxa"/>
          </w:tcPr>
          <w:p w:rsidR="00C66F52" w:rsidRPr="00861648" w:rsidRDefault="00C66F52" w:rsidP="00593D0A">
            <w:pPr>
              <w:pStyle w:val="DocTable"/>
            </w:pPr>
            <w:bookmarkStart w:id="148" w:name="DateDepartOriginPort"/>
            <w:proofErr w:type="spellStart"/>
            <w:r w:rsidRPr="00861648">
              <w:t>DateDepartOriginPort</w:t>
            </w:r>
            <w:bookmarkEnd w:id="148"/>
            <w:proofErr w:type="spellEnd"/>
          </w:p>
        </w:tc>
      </w:tr>
      <w:tr w:rsidR="00C66F52" w:rsidRPr="00861648" w:rsidTr="00593D0A">
        <w:tc>
          <w:tcPr>
            <w:tcW w:w="3780" w:type="dxa"/>
          </w:tcPr>
          <w:p w:rsidR="00C66F52" w:rsidRPr="00861648" w:rsidRDefault="00C66F52" w:rsidP="00593D0A">
            <w:pPr>
              <w:pStyle w:val="DocTable"/>
            </w:pPr>
            <w:r w:rsidRPr="00861648">
              <w:t xml:space="preserve"> </w:t>
            </w:r>
            <w:r w:rsidR="00593D0A">
              <w:t>Destination Port Arrival Date (Estimated)</w:t>
            </w:r>
            <w:r w:rsidRPr="00861648">
              <w:t xml:space="preserve"> </w:t>
            </w:r>
          </w:p>
        </w:tc>
        <w:tc>
          <w:tcPr>
            <w:tcW w:w="5040" w:type="dxa"/>
          </w:tcPr>
          <w:p w:rsidR="00C66F52" w:rsidRPr="00861648" w:rsidRDefault="00C66F52" w:rsidP="00593D0A">
            <w:pPr>
              <w:pStyle w:val="DocTable"/>
            </w:pPr>
            <w:bookmarkStart w:id="149" w:name="DateArriveDestinationPort"/>
            <w:proofErr w:type="spellStart"/>
            <w:r w:rsidRPr="00861648">
              <w:t>DateArriveDestinationPort</w:t>
            </w:r>
            <w:bookmarkEnd w:id="149"/>
            <w:proofErr w:type="spellEnd"/>
          </w:p>
        </w:tc>
      </w:tr>
      <w:tr w:rsidR="007C08FF" w:rsidRPr="00861648" w:rsidTr="00C66F52">
        <w:tc>
          <w:tcPr>
            <w:tcW w:w="3780" w:type="dxa"/>
            <w:shd w:val="clear" w:color="auto" w:fill="F2F2F2" w:themeFill="background1" w:themeFillShade="F2"/>
          </w:tcPr>
          <w:p w:rsidR="007C08FF" w:rsidRPr="00861648" w:rsidRDefault="00C66F52" w:rsidP="00C66F52">
            <w:pPr>
              <w:pStyle w:val="DocTableHeader"/>
            </w:pPr>
            <w:r>
              <w:t>Vessel/Flights Information</w:t>
            </w:r>
          </w:p>
        </w:tc>
        <w:tc>
          <w:tcPr>
            <w:tcW w:w="5040" w:type="dxa"/>
            <w:shd w:val="clear" w:color="auto" w:fill="F2F2F2" w:themeFill="background1" w:themeFillShade="F2"/>
          </w:tcPr>
          <w:p w:rsidR="007C08FF" w:rsidRPr="00861648" w:rsidRDefault="007C08FF" w:rsidP="00C66F52">
            <w:pPr>
              <w:pStyle w:val="DocTableHeader"/>
            </w:pPr>
          </w:p>
        </w:tc>
      </w:tr>
      <w:tr w:rsidR="007C08FF" w:rsidRPr="00861648" w:rsidTr="00C66F52">
        <w:tc>
          <w:tcPr>
            <w:tcW w:w="3780" w:type="dxa"/>
          </w:tcPr>
          <w:p w:rsidR="007C08FF" w:rsidRPr="00861648" w:rsidRDefault="00C66F52" w:rsidP="00C66F52">
            <w:pPr>
              <w:pStyle w:val="DocTable"/>
            </w:pPr>
            <w:r>
              <w:t>Vessel/Flights Information</w:t>
            </w:r>
          </w:p>
          <w:p w:rsidR="007C08FF" w:rsidRPr="00861648" w:rsidRDefault="007C08FF" w:rsidP="00C66F52">
            <w:pPr>
              <w:pStyle w:val="DocTable"/>
            </w:pPr>
          </w:p>
        </w:tc>
        <w:tc>
          <w:tcPr>
            <w:tcW w:w="5040" w:type="dxa"/>
          </w:tcPr>
          <w:p w:rsidR="007C08FF" w:rsidRPr="00861648" w:rsidRDefault="007C08FF" w:rsidP="00C66F52">
            <w:pPr>
              <w:pStyle w:val="DocTable"/>
            </w:pPr>
            <w:bookmarkStart w:id="150" w:name="VesselandFlightInfo"/>
            <w:proofErr w:type="spellStart"/>
            <w:r w:rsidRPr="00861648">
              <w:t>VesselandFlightInfo</w:t>
            </w:r>
            <w:bookmarkEnd w:id="150"/>
            <w:proofErr w:type="spellEnd"/>
          </w:p>
          <w:p w:rsidR="007C08FF" w:rsidRPr="00861648" w:rsidRDefault="007C08FF" w:rsidP="00C66F52">
            <w:pPr>
              <w:pStyle w:val="DocTable"/>
            </w:pPr>
            <w:r w:rsidRPr="00861648">
              <w:t>The following data will display for each record associated to an Order when this bookmark field is in use: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Vessel/Flight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Estimated Departure Date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Actual Departure Date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Estimated Arrival Date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Actual Arrival Date</w:t>
            </w:r>
          </w:p>
          <w:p w:rsidR="007C08FF" w:rsidRPr="00861648" w:rsidRDefault="007C08FF" w:rsidP="00C66F52">
            <w:pPr>
              <w:pStyle w:val="DocTable"/>
              <w:ind w:left="360"/>
            </w:pPr>
            <w:r w:rsidRPr="00861648">
              <w:t>Destination Port</w:t>
            </w:r>
          </w:p>
        </w:tc>
      </w:tr>
    </w:tbl>
    <w:p w:rsidR="001F45C2" w:rsidRDefault="001F45C2" w:rsidP="001F45C2"/>
    <w:p w:rsidR="001F45C2" w:rsidRDefault="001F45C2" w:rsidP="001F45C2"/>
    <w:p w:rsidR="0019374C" w:rsidRDefault="0019374C">
      <w:r>
        <w:br w:type="page"/>
      </w:r>
    </w:p>
    <w:p w:rsidR="0019374C" w:rsidRDefault="0019374C" w:rsidP="0019374C">
      <w:pPr>
        <w:pStyle w:val="Heading3"/>
      </w:pPr>
      <w:bookmarkStart w:id="151" w:name="_Toc188767932"/>
      <w:bookmarkStart w:id="152" w:name="_Toc267466792"/>
      <w:bookmarkStart w:id="153" w:name="_Toc324943451"/>
      <w:r>
        <w:lastRenderedPageBreak/>
        <w:t>Order Information Bookmark Fields</w:t>
      </w:r>
      <w:bookmarkEnd w:id="151"/>
      <w:bookmarkEnd w:id="152"/>
      <w:bookmarkEnd w:id="153"/>
    </w:p>
    <w:p w:rsidR="0019374C" w:rsidRDefault="0019374C" w:rsidP="0019374C">
      <w:pPr>
        <w:rPr>
          <w:sz w:val="18"/>
          <w:szCs w:val="18"/>
        </w:rPr>
      </w:pPr>
    </w:p>
    <w:p w:rsidR="0019374C" w:rsidRDefault="0019374C" w:rsidP="0019374C">
      <w:pPr>
        <w:rPr>
          <w:sz w:val="18"/>
          <w:szCs w:val="18"/>
        </w:rPr>
      </w:pPr>
    </w:p>
    <w:tbl>
      <w:tblPr>
        <w:tblW w:w="0" w:type="auto"/>
        <w:tblInd w:w="46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140"/>
        <w:gridCol w:w="4320"/>
      </w:tblGrid>
      <w:tr w:rsidR="0019374C" w:rsidRPr="00861648" w:rsidTr="00DB2E0F">
        <w:tc>
          <w:tcPr>
            <w:tcW w:w="4140" w:type="dxa"/>
            <w:shd w:val="clear" w:color="auto" w:fill="DBE5F1" w:themeFill="accent1" w:themeFillTint="33"/>
          </w:tcPr>
          <w:p w:rsidR="0019374C" w:rsidRPr="00861648" w:rsidRDefault="0019374C" w:rsidP="00DB2E0F">
            <w:pPr>
              <w:pStyle w:val="DocTableHeader"/>
            </w:pPr>
            <w:r>
              <w:t>Field/Data</w:t>
            </w:r>
          </w:p>
        </w:tc>
        <w:tc>
          <w:tcPr>
            <w:tcW w:w="4320" w:type="dxa"/>
            <w:shd w:val="clear" w:color="auto" w:fill="DBE5F1" w:themeFill="accent1" w:themeFillTint="33"/>
          </w:tcPr>
          <w:p w:rsidR="0019374C" w:rsidRPr="00861648" w:rsidRDefault="0019374C" w:rsidP="00DB2E0F">
            <w:pPr>
              <w:pStyle w:val="DocTableHeader"/>
            </w:pPr>
            <w:r w:rsidRPr="00861648">
              <w:t>Bookmark Field</w:t>
            </w:r>
            <w:r>
              <w:t>(s)</w:t>
            </w:r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253E58" w:rsidRDefault="0019374C" w:rsidP="00DB2E0F">
            <w:pPr>
              <w:pStyle w:val="DocTable"/>
              <w:rPr>
                <w:rStyle w:val="C1HJump"/>
              </w:rPr>
            </w:pPr>
            <w:r w:rsidRPr="00253E58">
              <w:rPr>
                <w:rStyle w:val="C1HJump"/>
              </w:rPr>
              <w:t>Order Number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19374C" w:rsidRPr="00861648" w:rsidRDefault="0019374C" w:rsidP="00DB2E0F">
            <w:pPr>
              <w:pStyle w:val="DocTable"/>
              <w:rPr>
                <w:bCs/>
              </w:rPr>
            </w:pPr>
            <w:bookmarkStart w:id="154" w:name="ordnum"/>
            <w:proofErr w:type="spellStart"/>
            <w:r w:rsidRPr="00861648">
              <w:rPr>
                <w:bCs/>
              </w:rPr>
              <w:t>ordnum</w:t>
            </w:r>
            <w:bookmarkEnd w:id="154"/>
            <w:proofErr w:type="spellEnd"/>
            <w:r w:rsidRPr="00861648">
              <w:rPr>
                <w:bCs/>
              </w:rPr>
              <w:t xml:space="preserve"> </w:t>
            </w:r>
          </w:p>
          <w:p w:rsidR="0019374C" w:rsidRPr="00861648" w:rsidRDefault="0019374C" w:rsidP="00DB2E0F">
            <w:pPr>
              <w:pStyle w:val="DocTable"/>
              <w:rPr>
                <w:bCs/>
              </w:rPr>
            </w:pPr>
            <w:bookmarkStart w:id="155" w:name="ordern"/>
            <w:proofErr w:type="spellStart"/>
            <w:r w:rsidRPr="00861648">
              <w:t>ordern</w:t>
            </w:r>
            <w:bookmarkEnd w:id="155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System Date</w:t>
            </w:r>
            <w:r w:rsidRPr="008616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56" w:name="date"/>
            <w:r w:rsidRPr="00861648">
              <w:rPr>
                <w:sz w:val="20"/>
                <w:szCs w:val="20"/>
              </w:rPr>
              <w:t>date</w:t>
            </w:r>
            <w:bookmarkEnd w:id="156"/>
          </w:p>
        </w:tc>
      </w:tr>
      <w:tr w:rsidR="0019374C" w:rsidRPr="00861648" w:rsidTr="00DB2E0F">
        <w:tc>
          <w:tcPr>
            <w:tcW w:w="4140" w:type="dxa"/>
            <w:shd w:val="clear" w:color="auto" w:fill="F2F2F2" w:themeFill="background1" w:themeFillShade="F2"/>
          </w:tcPr>
          <w:p w:rsidR="0019374C" w:rsidRPr="00253E58" w:rsidRDefault="0019374C" w:rsidP="00DB2E0F">
            <w:pPr>
              <w:pStyle w:val="DocTable"/>
              <w:rPr>
                <w:rStyle w:val="C1HJump"/>
              </w:rPr>
            </w:pPr>
            <w:r>
              <w:rPr>
                <w:rStyle w:val="C1HJump"/>
              </w:rPr>
              <w:t>Branch Setup</w:t>
            </w:r>
            <w:r w:rsidRPr="00253E58">
              <w:t xml:space="preserve"> </w:t>
            </w:r>
            <w:r>
              <w:t xml:space="preserve">bookmark </w:t>
            </w:r>
            <w:r w:rsidRPr="00253E58">
              <w:t>fields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:rsidR="0019374C" w:rsidRPr="00861648" w:rsidRDefault="0019374C" w:rsidP="00DB2E0F">
            <w:pPr>
              <w:pStyle w:val="DocTable"/>
            </w:pPr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D3650B" w:rsidRDefault="0019374C" w:rsidP="00DB2E0F">
            <w:pPr>
              <w:pStyle w:val="DocTable"/>
            </w:pPr>
            <w:r w:rsidRPr="00D3650B">
              <w:t>Branch</w:t>
            </w:r>
            <w:r>
              <w:t xml:space="preserve"> Name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57" w:name="blname"/>
            <w:proofErr w:type="spellStart"/>
            <w:r w:rsidRPr="00861648">
              <w:t>blname</w:t>
            </w:r>
            <w:bookmarkEnd w:id="157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Branch Street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58" w:name="baddr"/>
            <w:proofErr w:type="spellStart"/>
            <w:r w:rsidRPr="00861648">
              <w:t>baddr</w:t>
            </w:r>
            <w:bookmarkEnd w:id="158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Branch City, State Zip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59" w:name="bcsz"/>
            <w:proofErr w:type="spellStart"/>
            <w:r w:rsidRPr="00861648">
              <w:t>bcsz</w:t>
            </w:r>
            <w:bookmarkEnd w:id="159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Branch Phone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60" w:name="bphone"/>
            <w:proofErr w:type="spellStart"/>
            <w:r w:rsidRPr="00861648">
              <w:t>bphone</w:t>
            </w:r>
            <w:bookmarkEnd w:id="160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Branch Phone Extension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61" w:name="bphonex"/>
            <w:proofErr w:type="spellStart"/>
            <w:r w:rsidRPr="00861648">
              <w:t>bphonex</w:t>
            </w:r>
            <w:bookmarkEnd w:id="161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Branch Fax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62" w:name="bfax"/>
            <w:proofErr w:type="spellStart"/>
            <w:r w:rsidRPr="00861648">
              <w:t>bfax</w:t>
            </w:r>
            <w:bookmarkEnd w:id="162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Work Ticket Title </w:t>
            </w:r>
          </w:p>
        </w:tc>
        <w:tc>
          <w:tcPr>
            <w:tcW w:w="4320" w:type="dxa"/>
            <w:shd w:val="clear" w:color="auto" w:fill="auto"/>
          </w:tcPr>
          <w:p w:rsidR="0019374C" w:rsidRPr="00861648" w:rsidRDefault="0019374C" w:rsidP="00DB2E0F">
            <w:pPr>
              <w:pStyle w:val="DocTable"/>
            </w:pPr>
            <w:bookmarkStart w:id="163" w:name="bname"/>
            <w:proofErr w:type="spellStart"/>
            <w:r w:rsidRPr="00861648">
              <w:t>Bname</w:t>
            </w:r>
            <w:bookmarkEnd w:id="163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F2F2F2" w:themeFill="background1" w:themeFillShade="F2"/>
          </w:tcPr>
          <w:p w:rsidR="0019374C" w:rsidRPr="00861648" w:rsidRDefault="0019374C" w:rsidP="00DB2E0F">
            <w:pPr>
              <w:pStyle w:val="DocTable"/>
            </w:pPr>
            <w:r w:rsidRPr="00253E58">
              <w:rPr>
                <w:rStyle w:val="C1HJump"/>
              </w:rPr>
              <w:t>Name, Address, Phone</w:t>
            </w:r>
            <w:r>
              <w:t xml:space="preserve"> bookmark fields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:rsidR="0019374C" w:rsidRPr="00861648" w:rsidRDefault="0019374C" w:rsidP="00DB2E0F">
            <w:pPr>
              <w:pStyle w:val="DocTable"/>
              <w:rPr>
                <w:bCs/>
              </w:rPr>
            </w:pP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Last Name/Company Name AND First Name/MI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64" w:name="fname"/>
            <w:proofErr w:type="spellStart"/>
            <w:r w:rsidRPr="00861648">
              <w:t>fname</w:t>
            </w:r>
            <w:bookmarkEnd w:id="164"/>
            <w:proofErr w:type="spellEnd"/>
            <w:r w:rsidRPr="00861648">
              <w:t xml:space="preserve">  </w:t>
            </w:r>
          </w:p>
          <w:p w:rsidR="0019374C" w:rsidRPr="00861648" w:rsidRDefault="0019374C" w:rsidP="00DB2E0F">
            <w:pPr>
              <w:pStyle w:val="DocTable"/>
            </w:pPr>
            <w:bookmarkStart w:id="165" w:name="FirstName2"/>
            <w:r w:rsidRPr="00861648">
              <w:t>FirstName2</w:t>
            </w:r>
            <w:bookmarkEnd w:id="165"/>
            <w:r w:rsidRPr="00861648">
              <w:t xml:space="preserve">  </w:t>
            </w:r>
          </w:p>
          <w:p w:rsidR="0019374C" w:rsidRPr="00861648" w:rsidRDefault="0019374C" w:rsidP="00DB2E0F">
            <w:pPr>
              <w:pStyle w:val="DocTable"/>
            </w:pPr>
            <w:bookmarkStart w:id="166" w:name="shipper"/>
            <w:r w:rsidRPr="00861648">
              <w:t>Shipper</w:t>
            </w:r>
            <w:bookmarkEnd w:id="166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>Last Name/Company Name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167" w:name="LastName"/>
            <w:proofErr w:type="spellStart"/>
            <w:r w:rsidRPr="00861648">
              <w:t>LastName</w:t>
            </w:r>
            <w:bookmarkEnd w:id="167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>First Name/MI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168" w:name="FirstName"/>
            <w:proofErr w:type="spellStart"/>
            <w:r w:rsidRPr="00861648">
              <w:t>FirstName</w:t>
            </w:r>
            <w:bookmarkEnd w:id="168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>Transportation Coordinator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69" w:name="coord"/>
            <w:proofErr w:type="spellStart"/>
            <w:r w:rsidRPr="00861648">
              <w:rPr>
                <w:sz w:val="20"/>
                <w:szCs w:val="20"/>
              </w:rPr>
              <w:t>coord</w:t>
            </w:r>
            <w:bookmarkEnd w:id="169"/>
            <w:proofErr w:type="spellEnd"/>
            <w:r w:rsidRPr="00861648">
              <w:rPr>
                <w:sz w:val="20"/>
                <w:szCs w:val="20"/>
              </w:rPr>
              <w:t xml:space="preserve">  </w:t>
            </w:r>
          </w:p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0" w:name="coord2"/>
            <w:r w:rsidRPr="00861648">
              <w:rPr>
                <w:sz w:val="20"/>
                <w:szCs w:val="20"/>
              </w:rPr>
              <w:t>coord2</w:t>
            </w:r>
            <w:bookmarkEnd w:id="170"/>
            <w:r w:rsidRPr="00861648">
              <w:rPr>
                <w:sz w:val="20"/>
                <w:szCs w:val="20"/>
              </w:rPr>
              <w:t xml:space="preserve">  </w:t>
            </w:r>
          </w:p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1" w:name="coord3"/>
            <w:r w:rsidRPr="00861648">
              <w:rPr>
                <w:sz w:val="20"/>
                <w:szCs w:val="20"/>
              </w:rPr>
              <w:t xml:space="preserve">coord3 </w:t>
            </w:r>
            <w:bookmarkEnd w:id="171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 xml:space="preserve">Transportation Coordinator Email (from </w:t>
            </w:r>
            <w:r w:rsidRPr="00A378BB">
              <w:rPr>
                <w:rStyle w:val="C1HJump"/>
              </w:rPr>
              <w:t>Personnel Setup</w:t>
            </w:r>
            <w:r>
              <w:t>)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2" w:name="coordemail"/>
            <w:proofErr w:type="spellStart"/>
            <w:r w:rsidRPr="00861648">
              <w:rPr>
                <w:sz w:val="20"/>
                <w:szCs w:val="20"/>
              </w:rPr>
              <w:t>coordemail</w:t>
            </w:r>
            <w:bookmarkEnd w:id="172"/>
            <w:proofErr w:type="spellEnd"/>
            <w:r w:rsidRPr="00861648">
              <w:rPr>
                <w:sz w:val="20"/>
                <w:szCs w:val="20"/>
              </w:rPr>
              <w:t xml:space="preserve">  </w:t>
            </w:r>
          </w:p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3" w:name="email1"/>
            <w:r w:rsidRPr="00861648">
              <w:rPr>
                <w:sz w:val="20"/>
                <w:szCs w:val="20"/>
              </w:rPr>
              <w:t>email1</w:t>
            </w:r>
            <w:bookmarkEnd w:id="173"/>
            <w:r w:rsidRPr="00861648">
              <w:rPr>
                <w:sz w:val="20"/>
                <w:szCs w:val="20"/>
              </w:rPr>
              <w:t xml:space="preserve">  </w:t>
            </w:r>
          </w:p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4" w:name="email2"/>
            <w:r w:rsidRPr="00861648">
              <w:rPr>
                <w:sz w:val="20"/>
                <w:szCs w:val="20"/>
              </w:rPr>
              <w:t>email2</w:t>
            </w:r>
            <w:bookmarkEnd w:id="174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 xml:space="preserve">Transportation Coordinator Fax (from </w:t>
            </w:r>
            <w:r w:rsidRPr="00A378BB">
              <w:rPr>
                <w:rStyle w:val="C1HJump"/>
              </w:rPr>
              <w:t>Personnel Setup</w:t>
            </w:r>
            <w:r>
              <w:t>)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75" w:name="coordfax"/>
            <w:proofErr w:type="spellStart"/>
            <w:r w:rsidRPr="00861648">
              <w:t>coordfax</w:t>
            </w:r>
            <w:bookmarkEnd w:id="175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 xml:space="preserve">Transportation Coordinator Work Phone (from </w:t>
            </w:r>
            <w:r w:rsidRPr="00A378BB">
              <w:rPr>
                <w:rStyle w:val="C1HJump"/>
              </w:rPr>
              <w:t>Personnel Setup</w:t>
            </w:r>
            <w:r>
              <w:t>)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76" w:name="coordphone"/>
            <w:proofErr w:type="spellStart"/>
            <w:r w:rsidRPr="00861648">
              <w:t>coordphone</w:t>
            </w:r>
            <w:bookmarkEnd w:id="176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Default="0019374C" w:rsidP="00DB2E0F">
            <w:pPr>
              <w:pStyle w:val="DocTable"/>
            </w:pPr>
            <w:r>
              <w:t xml:space="preserve">Transportation Coordinator Work Phone Extension (from </w:t>
            </w:r>
            <w:r w:rsidRPr="00A378BB">
              <w:rPr>
                <w:rStyle w:val="C1HJump"/>
              </w:rPr>
              <w:t>Personnel Setup</w:t>
            </w:r>
            <w:r>
              <w:t>)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77" w:name="coordphoneext"/>
            <w:proofErr w:type="spellStart"/>
            <w:r w:rsidRPr="00861648">
              <w:t>coordphoneext</w:t>
            </w:r>
            <w:bookmarkEnd w:id="177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Salesperson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8" w:name="sales"/>
            <w:r w:rsidRPr="00861648">
              <w:rPr>
                <w:sz w:val="20"/>
                <w:szCs w:val="20"/>
              </w:rPr>
              <w:t>sales</w:t>
            </w:r>
            <w:bookmarkEnd w:id="178"/>
            <w:r w:rsidRPr="00861648">
              <w:rPr>
                <w:sz w:val="20"/>
                <w:szCs w:val="20"/>
              </w:rPr>
              <w:t xml:space="preserve"> </w:t>
            </w:r>
          </w:p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79" w:name="SalesPerson"/>
            <w:proofErr w:type="spellStart"/>
            <w:r w:rsidRPr="00861648">
              <w:rPr>
                <w:sz w:val="20"/>
                <w:szCs w:val="20"/>
              </w:rPr>
              <w:t>SalesPerson</w:t>
            </w:r>
            <w:bookmarkEnd w:id="179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 xml:space="preserve">Salesperson Email (from </w:t>
            </w:r>
            <w:r w:rsidRPr="00A378BB">
              <w:rPr>
                <w:rStyle w:val="C1HJump"/>
              </w:rPr>
              <w:t>Personnel Setup</w:t>
            </w:r>
            <w:r>
              <w:t>)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spacing w:before="120" w:after="120"/>
              <w:rPr>
                <w:sz w:val="20"/>
                <w:szCs w:val="20"/>
              </w:rPr>
            </w:pPr>
            <w:bookmarkStart w:id="180" w:name="SalesEmail"/>
            <w:proofErr w:type="spellStart"/>
            <w:r w:rsidRPr="00861648">
              <w:rPr>
                <w:sz w:val="20"/>
                <w:szCs w:val="20"/>
              </w:rPr>
              <w:t>SalesEmail</w:t>
            </w:r>
            <w:bookmarkEnd w:id="180"/>
            <w:proofErr w:type="spellEnd"/>
            <w:r w:rsidRPr="00861648">
              <w:rPr>
                <w:sz w:val="20"/>
                <w:szCs w:val="20"/>
              </w:rPr>
              <w:t xml:space="preserve">    </w:t>
            </w: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lastRenderedPageBreak/>
              <w:t xml:space="preserve">Logistics Coordinator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81" w:name="LogisticsCoordinator"/>
            <w:proofErr w:type="spellStart"/>
            <w:r w:rsidRPr="00861648">
              <w:t>LogisticsCoordinator</w:t>
            </w:r>
            <w:bookmarkEnd w:id="181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Complete Address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182" w:name="oaddress"/>
            <w:proofErr w:type="spellStart"/>
            <w:r w:rsidRPr="00861648">
              <w:t>oaddress</w:t>
            </w:r>
            <w:bookmarkEnd w:id="182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Address Line #1 </w:t>
            </w:r>
          </w:p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Address Line #1 </w:t>
            </w:r>
          </w:p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Address Line #2 </w:t>
            </w:r>
          </w:p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Address Line #3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183" w:name="MovingFrom"/>
            <w:proofErr w:type="spellStart"/>
            <w:r w:rsidRPr="00861648">
              <w:t>MovingFrom</w:t>
            </w:r>
            <w:bookmarkEnd w:id="183"/>
            <w:proofErr w:type="spellEnd"/>
          </w:p>
          <w:p w:rsidR="0019374C" w:rsidRPr="00861648" w:rsidRDefault="0019374C" w:rsidP="00DB2E0F">
            <w:pPr>
              <w:pStyle w:val="DocTable"/>
            </w:pPr>
            <w:bookmarkStart w:id="184" w:name="MovingFromAddr1"/>
            <w:r w:rsidRPr="00861648">
              <w:t>MovingFromAddr1</w:t>
            </w:r>
            <w:bookmarkEnd w:id="184"/>
          </w:p>
          <w:p w:rsidR="0019374C" w:rsidRPr="00861648" w:rsidRDefault="0019374C" w:rsidP="00DB2E0F">
            <w:pPr>
              <w:pStyle w:val="DocTable"/>
            </w:pPr>
            <w:bookmarkStart w:id="185" w:name="movingfromaddr2"/>
            <w:r w:rsidRPr="00861648">
              <w:t>MovingFromAddr2</w:t>
            </w:r>
            <w:bookmarkEnd w:id="185"/>
          </w:p>
          <w:p w:rsidR="0019374C" w:rsidRPr="00861648" w:rsidRDefault="0019374C" w:rsidP="00DB2E0F">
            <w:pPr>
              <w:pStyle w:val="DocTable"/>
            </w:pPr>
            <w:bookmarkStart w:id="186" w:name="movingfromaddr3"/>
            <w:r w:rsidRPr="00861648">
              <w:t>MovingFromAddr3</w:t>
            </w:r>
            <w:bookmarkEnd w:id="186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City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87" w:name="City"/>
            <w:r w:rsidRPr="00861648">
              <w:t>City</w:t>
            </w:r>
            <w:bookmarkEnd w:id="187"/>
            <w:r w:rsidRPr="00861648">
              <w:t xml:space="preserve"> </w:t>
            </w:r>
          </w:p>
          <w:p w:rsidR="0019374C" w:rsidRPr="00861648" w:rsidRDefault="0019374C" w:rsidP="00DB2E0F">
            <w:pPr>
              <w:pStyle w:val="DocTable"/>
            </w:pPr>
            <w:bookmarkStart w:id="188" w:name="ocity"/>
            <w:proofErr w:type="spellStart"/>
            <w:r w:rsidRPr="00861648">
              <w:t>ocity</w:t>
            </w:r>
            <w:bookmarkEnd w:id="188"/>
            <w:proofErr w:type="spellEnd"/>
          </w:p>
          <w:p w:rsidR="0019374C" w:rsidRPr="00861648" w:rsidRDefault="0019374C" w:rsidP="00DB2E0F">
            <w:pPr>
              <w:pStyle w:val="DocTable"/>
            </w:pPr>
            <w:bookmarkStart w:id="189" w:name="city2"/>
            <w:r w:rsidRPr="00861648">
              <w:t>city2</w:t>
            </w:r>
            <w:bookmarkEnd w:id="189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State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0" w:name="state"/>
            <w:r w:rsidRPr="00861648">
              <w:t>state</w:t>
            </w:r>
            <w:bookmarkEnd w:id="190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Zip Code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1" w:name="Zip"/>
            <w:r w:rsidRPr="00861648">
              <w:t>Zip</w:t>
            </w:r>
            <w:bookmarkEnd w:id="191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Country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2" w:name="OriginCountry"/>
            <w:proofErr w:type="spellStart"/>
            <w:r w:rsidRPr="00861648">
              <w:t>OriginCountry</w:t>
            </w:r>
            <w:bookmarkEnd w:id="192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Country Code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3" w:name="OriginCountryCode"/>
            <w:proofErr w:type="spellStart"/>
            <w:r w:rsidRPr="00861648">
              <w:t>OriginCountryCode</w:t>
            </w:r>
            <w:bookmarkEnd w:id="193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Home Phone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4" w:name="phoneh"/>
            <w:proofErr w:type="spellStart"/>
            <w:r w:rsidRPr="00861648">
              <w:t>phoneh</w:t>
            </w:r>
            <w:bookmarkEnd w:id="194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Work Phone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5" w:name="phonew"/>
            <w:proofErr w:type="spellStart"/>
            <w:r w:rsidRPr="00861648">
              <w:t>phonew</w:t>
            </w:r>
            <w:bookmarkEnd w:id="195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From</w:t>
            </w:r>
            <w:r w:rsidRPr="00861648">
              <w:t xml:space="preserve"> Work Extension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6" w:name="phonewext"/>
            <w:proofErr w:type="spellStart"/>
            <w:r w:rsidRPr="00861648">
              <w:t>Phonewext</w:t>
            </w:r>
            <w:bookmarkEnd w:id="196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Complete Address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7" w:name="daddress"/>
            <w:proofErr w:type="spellStart"/>
            <w:r w:rsidRPr="00861648">
              <w:t>daddress</w:t>
            </w:r>
            <w:bookmarkEnd w:id="197"/>
            <w:proofErr w:type="spellEnd"/>
            <w:r w:rsidRPr="00861648">
              <w:t xml:space="preserve">  </w:t>
            </w: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Address Line #1</w:t>
            </w:r>
          </w:p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Address Line #1</w:t>
            </w:r>
          </w:p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Address Line #2</w:t>
            </w:r>
          </w:p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Address Line #3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198" w:name="MovingTo"/>
            <w:proofErr w:type="spellStart"/>
            <w:r w:rsidRPr="00861648">
              <w:t>MovingTo</w:t>
            </w:r>
            <w:bookmarkEnd w:id="198"/>
            <w:proofErr w:type="spellEnd"/>
          </w:p>
          <w:p w:rsidR="0019374C" w:rsidRPr="00861648" w:rsidRDefault="0019374C" w:rsidP="00DB2E0F">
            <w:pPr>
              <w:pStyle w:val="DocTable"/>
            </w:pPr>
            <w:bookmarkStart w:id="199" w:name="movingtoaddr1"/>
            <w:r w:rsidRPr="00861648">
              <w:t>MovingToAddr1</w:t>
            </w:r>
            <w:bookmarkEnd w:id="199"/>
          </w:p>
          <w:p w:rsidR="0019374C" w:rsidRPr="00861648" w:rsidRDefault="0019374C" w:rsidP="00DB2E0F">
            <w:pPr>
              <w:pStyle w:val="DocTable"/>
            </w:pPr>
            <w:bookmarkStart w:id="200" w:name="movingtoaddr2"/>
            <w:r w:rsidRPr="00861648">
              <w:t>MovingToAddr2</w:t>
            </w:r>
            <w:bookmarkEnd w:id="200"/>
          </w:p>
          <w:p w:rsidR="0019374C" w:rsidRPr="00861648" w:rsidRDefault="0019374C" w:rsidP="00DB2E0F">
            <w:pPr>
              <w:pStyle w:val="DocTable"/>
            </w:pPr>
            <w:bookmarkStart w:id="201" w:name="movingtoaddr3"/>
            <w:r w:rsidRPr="00861648">
              <w:t>MovingToAddr3</w:t>
            </w:r>
            <w:bookmarkEnd w:id="201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City </w:t>
            </w:r>
          </w:p>
        </w:tc>
        <w:tc>
          <w:tcPr>
            <w:tcW w:w="4320" w:type="dxa"/>
          </w:tcPr>
          <w:p w:rsidR="0019374C" w:rsidRDefault="0019374C" w:rsidP="00DB2E0F">
            <w:pPr>
              <w:pStyle w:val="DocTable"/>
            </w:pPr>
            <w:bookmarkStart w:id="202" w:name="dcity"/>
            <w:proofErr w:type="spellStart"/>
            <w:r w:rsidRPr="00861648">
              <w:t>dcity</w:t>
            </w:r>
            <w:bookmarkEnd w:id="202"/>
            <w:proofErr w:type="spellEnd"/>
            <w:r w:rsidRPr="00861648">
              <w:t xml:space="preserve"> </w:t>
            </w:r>
          </w:p>
          <w:p w:rsidR="0019374C" w:rsidRPr="00861648" w:rsidRDefault="0019374C" w:rsidP="00DB2E0F">
            <w:pPr>
              <w:pStyle w:val="DocTable"/>
            </w:pPr>
            <w:r w:rsidRPr="00861648">
              <w:t xml:space="preserve"> </w:t>
            </w:r>
            <w:bookmarkStart w:id="203" w:name="DestCity"/>
            <w:proofErr w:type="spellStart"/>
            <w:r w:rsidRPr="00861648">
              <w:t>DestCity</w:t>
            </w:r>
            <w:bookmarkEnd w:id="203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State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4" w:name="dstate"/>
            <w:proofErr w:type="spellStart"/>
            <w:r w:rsidRPr="00861648">
              <w:t>dstate</w:t>
            </w:r>
            <w:bookmarkEnd w:id="204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Zip Code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5" w:name="dzip"/>
            <w:proofErr w:type="spellStart"/>
            <w:r w:rsidRPr="00861648">
              <w:t>dzip</w:t>
            </w:r>
            <w:bookmarkEnd w:id="205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Country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6" w:name="DestinationCountry"/>
            <w:proofErr w:type="spellStart"/>
            <w:r w:rsidRPr="00861648">
              <w:t>DestinationCountry</w:t>
            </w:r>
            <w:bookmarkEnd w:id="206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Country Code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7" w:name="DestinationCountryCode"/>
            <w:proofErr w:type="spellStart"/>
            <w:r w:rsidRPr="00861648">
              <w:t>DestinationCountryCode</w:t>
            </w:r>
            <w:bookmarkEnd w:id="207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>
              <w:t>Moving To - Primary</w:t>
            </w:r>
            <w:r w:rsidRPr="00861648">
              <w:t xml:space="preserve"> Work Phone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8" w:name="dphonew"/>
            <w:proofErr w:type="spellStart"/>
            <w:r w:rsidRPr="00861648">
              <w:t>Dphonew</w:t>
            </w:r>
            <w:bookmarkEnd w:id="208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Consignor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09" w:name="Consignor"/>
            <w:r w:rsidRPr="00861648">
              <w:t>Consignor</w:t>
            </w:r>
            <w:bookmarkEnd w:id="209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Consignor Contact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0" w:name="ConsignorContact"/>
            <w:proofErr w:type="spellStart"/>
            <w:r w:rsidRPr="00861648">
              <w:t>ConsignorContact</w:t>
            </w:r>
            <w:bookmarkEnd w:id="210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Consignor Contact Phone (w/Extension)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1" w:name="ConsignorPhone"/>
            <w:proofErr w:type="spellStart"/>
            <w:r w:rsidRPr="00861648">
              <w:t>ConsignorPhone</w:t>
            </w:r>
            <w:bookmarkEnd w:id="211"/>
            <w:proofErr w:type="spellEnd"/>
            <w:r w:rsidRPr="00861648">
              <w:t xml:space="preserve">   </w:t>
            </w: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Consignee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2" w:name="Consignee"/>
            <w:r w:rsidRPr="00861648">
              <w:t>Consignee</w:t>
            </w:r>
            <w:bookmarkEnd w:id="212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Consignee Contact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3" w:name="ConsigneeContact"/>
            <w:proofErr w:type="spellStart"/>
            <w:r w:rsidRPr="00861648">
              <w:t>ConsigneeContact</w:t>
            </w:r>
            <w:bookmarkEnd w:id="213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>Consignee Contact Phone (w/</w:t>
            </w:r>
            <w:proofErr w:type="spellStart"/>
            <w:r w:rsidRPr="00861648">
              <w:t>Extenstion</w:t>
            </w:r>
            <w:proofErr w:type="spellEnd"/>
            <w:r w:rsidRPr="00861648">
              <w:t xml:space="preserve">)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4" w:name="ConsigneePhone"/>
            <w:proofErr w:type="spellStart"/>
            <w:r w:rsidRPr="00861648">
              <w:t>ConsigneePhone</w:t>
            </w:r>
            <w:bookmarkEnd w:id="214"/>
            <w:proofErr w:type="spellEnd"/>
            <w:r w:rsidRPr="00861648">
              <w:t xml:space="preserve">  </w:t>
            </w:r>
          </w:p>
        </w:tc>
      </w:tr>
      <w:tr w:rsidR="0019374C" w:rsidRPr="00861648" w:rsidTr="00DB2E0F">
        <w:tc>
          <w:tcPr>
            <w:tcW w:w="4140" w:type="dxa"/>
            <w:shd w:val="clear" w:color="auto" w:fill="F2F2F2" w:themeFill="background1" w:themeFillShade="F2"/>
          </w:tcPr>
          <w:p w:rsidR="0019374C" w:rsidRDefault="0019374C" w:rsidP="00DB2E0F">
            <w:pPr>
              <w:pStyle w:val="DocTable"/>
            </w:pPr>
            <w:r w:rsidRPr="00D3650B">
              <w:rPr>
                <w:rStyle w:val="C1HJump"/>
              </w:rPr>
              <w:t>Billing Information</w:t>
            </w:r>
            <w:r>
              <w:t xml:space="preserve"> bookmark fields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:rsidR="0019374C" w:rsidRPr="00861648" w:rsidRDefault="0019374C" w:rsidP="00DB2E0F">
            <w:pPr>
              <w:pStyle w:val="DocTable"/>
            </w:pPr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National Account Number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15" w:name="acctno"/>
            <w:proofErr w:type="spellStart"/>
            <w:r w:rsidRPr="00861648">
              <w:t>acctno</w:t>
            </w:r>
            <w:bookmarkEnd w:id="215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National Account Name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16" w:name="acctname"/>
            <w:proofErr w:type="spellStart"/>
            <w:r w:rsidRPr="00861648">
              <w:t>Acctname</w:t>
            </w:r>
            <w:bookmarkEnd w:id="216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lastRenderedPageBreak/>
              <w:t xml:space="preserve">Customer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7" w:name="CustomerName"/>
            <w:proofErr w:type="spellStart"/>
            <w:r w:rsidRPr="00861648">
              <w:t>CustomerName</w:t>
            </w:r>
            <w:bookmarkEnd w:id="217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Customer Bill To Address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8" w:name="CustomerBillToAddress"/>
            <w:proofErr w:type="spellStart"/>
            <w:r w:rsidRPr="00861648">
              <w:t>CustomerBillToAddress</w:t>
            </w:r>
            <w:bookmarkEnd w:id="218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Customer Bill To City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19" w:name="CustomerBillToCity"/>
            <w:proofErr w:type="spellStart"/>
            <w:r w:rsidRPr="00861648">
              <w:t>CustomerBillToCity</w:t>
            </w:r>
            <w:bookmarkEnd w:id="219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Customer Bill To State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20" w:name="CustomerBillToState"/>
            <w:proofErr w:type="spellStart"/>
            <w:r w:rsidRPr="00861648">
              <w:t>CustomerBillToState</w:t>
            </w:r>
            <w:bookmarkEnd w:id="220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Customer Bill To Postal Code 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21" w:name="CustomerBillToPostalCode"/>
            <w:proofErr w:type="spellStart"/>
            <w:r w:rsidRPr="00861648">
              <w:t>CustomerBillToPostalCode</w:t>
            </w:r>
            <w:bookmarkEnd w:id="221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19374C" w:rsidRPr="00861648" w:rsidRDefault="0019374C" w:rsidP="00DB2E0F">
            <w:pPr>
              <w:pStyle w:val="DocTable"/>
            </w:pPr>
            <w:r w:rsidRPr="00D3650B">
              <w:rPr>
                <w:rStyle w:val="C1HJump"/>
              </w:rPr>
              <w:t>Move Information</w:t>
            </w:r>
            <w:r>
              <w:t xml:space="preserve"> bookmark fields</w:t>
            </w:r>
          </w:p>
        </w:tc>
        <w:tc>
          <w:tcPr>
            <w:tcW w:w="4320" w:type="dxa"/>
            <w:shd w:val="clear" w:color="auto" w:fill="F2F2F2" w:themeFill="background1" w:themeFillShade="F2"/>
            <w:vAlign w:val="center"/>
          </w:tcPr>
          <w:p w:rsidR="0019374C" w:rsidRPr="00861648" w:rsidRDefault="0019374C" w:rsidP="00DB2E0F">
            <w:pPr>
              <w:pStyle w:val="DocTable"/>
            </w:pPr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A13DAC">
            <w:pPr>
              <w:pStyle w:val="DocTable"/>
              <w:jc w:val="center"/>
            </w:pPr>
            <w:r w:rsidRPr="00A13DAC">
              <w:rPr>
                <w:b/>
              </w:rPr>
              <w:t>Range</w:t>
            </w:r>
            <w:r>
              <w:t xml:space="preserve"> </w:t>
            </w:r>
            <w:r w:rsidRPr="00A13DAC">
              <w:rPr>
                <w:b/>
              </w:rPr>
              <w:t>tab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Pack Dates (first)</w:t>
            </w:r>
            <w:r w:rsidRPr="00861648">
              <w:t xml:space="preserve">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2" w:name="pdate"/>
            <w:proofErr w:type="spellStart"/>
            <w:r w:rsidRPr="00861648">
              <w:t>pdate</w:t>
            </w:r>
            <w:bookmarkEnd w:id="222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Pack Dates (last)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3" w:name="pdate2"/>
            <w:r w:rsidRPr="00861648">
              <w:t>pdate2</w:t>
            </w:r>
            <w:bookmarkEnd w:id="223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Load Dates (first)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4" w:name="ldate"/>
            <w:proofErr w:type="spellStart"/>
            <w:r w:rsidRPr="00861648">
              <w:t>ldate</w:t>
            </w:r>
            <w:bookmarkEnd w:id="224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Load Dates (last)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5" w:name="ldate2"/>
            <w:r w:rsidRPr="00861648">
              <w:t xml:space="preserve"> ldate2</w:t>
            </w:r>
            <w:bookmarkEnd w:id="225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Delivery Dates (first)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6" w:name="ddate"/>
            <w:proofErr w:type="spellStart"/>
            <w:r w:rsidRPr="00861648">
              <w:t>ddate</w:t>
            </w:r>
            <w:bookmarkEnd w:id="226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Delivery Dates (second)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7" w:name="ddate2"/>
            <w:r w:rsidRPr="00861648">
              <w:t>ddate2</w:t>
            </w:r>
            <w:bookmarkEnd w:id="227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Load Dates</w:t>
            </w:r>
            <w:r w:rsidRPr="00861648">
              <w:t xml:space="preserve"> Time </w:t>
            </w:r>
            <w:r>
              <w:t>(first)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28" w:name="ltime"/>
            <w:proofErr w:type="spellStart"/>
            <w:r w:rsidRPr="00861648">
              <w:t>ltime</w:t>
            </w:r>
            <w:bookmarkEnd w:id="228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Delivery Dates</w:t>
            </w:r>
            <w:r w:rsidRPr="00861648">
              <w:t xml:space="preserve"> Time </w:t>
            </w:r>
            <w:r>
              <w:t>(first)</w:t>
            </w:r>
          </w:p>
        </w:tc>
        <w:tc>
          <w:tcPr>
            <w:tcW w:w="4320" w:type="dxa"/>
            <w:vAlign w:val="center"/>
          </w:tcPr>
          <w:p w:rsidR="0019374C" w:rsidRPr="00861648" w:rsidRDefault="00A13DAC" w:rsidP="00DB2E0F">
            <w:pPr>
              <w:pStyle w:val="DocTable"/>
            </w:pPr>
            <w:bookmarkStart w:id="229" w:name="dtime"/>
            <w:proofErr w:type="spellStart"/>
            <w:r>
              <w:t>d</w:t>
            </w:r>
            <w:r w:rsidR="0019374C" w:rsidRPr="00861648">
              <w:t>time</w:t>
            </w:r>
            <w:bookmarkEnd w:id="229"/>
            <w:proofErr w:type="spellEnd"/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A13DAC">
            <w:pPr>
              <w:pStyle w:val="DocTable"/>
              <w:jc w:val="center"/>
            </w:pPr>
            <w:r>
              <w:rPr>
                <w:b/>
              </w:rPr>
              <w:t>Other</w:t>
            </w:r>
            <w:r>
              <w:t xml:space="preserve"> </w:t>
            </w:r>
            <w:r w:rsidRPr="00A13DAC">
              <w:rPr>
                <w:b/>
              </w:rPr>
              <w:t>tab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DB2E0F">
            <w:pPr>
              <w:pStyle w:val="DocTable"/>
            </w:pPr>
            <w:r>
              <w:t>Estimated Time of Arrival (date)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  <w:bookmarkStart w:id="230" w:name="eta"/>
            <w:r>
              <w:t>eta</w:t>
            </w:r>
            <w:bookmarkEnd w:id="230"/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DB2E0F">
            <w:pPr>
              <w:pStyle w:val="DocTable"/>
            </w:pPr>
            <w:r>
              <w:t>Estimated Time of Arrival (time)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  <w:bookmarkStart w:id="231" w:name="etatime"/>
            <w:proofErr w:type="spellStart"/>
            <w:r>
              <w:t>etatime</w:t>
            </w:r>
            <w:bookmarkEnd w:id="231"/>
            <w:proofErr w:type="spellEnd"/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DB2E0F">
            <w:pPr>
              <w:pStyle w:val="DocTable"/>
            </w:pPr>
            <w:r>
              <w:t>Assigned On (date)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  <w:bookmarkStart w:id="232" w:name="assignedon"/>
            <w:proofErr w:type="spellStart"/>
            <w:r>
              <w:t>assignedon</w:t>
            </w:r>
            <w:bookmarkEnd w:id="232"/>
            <w:proofErr w:type="spellEnd"/>
          </w:p>
        </w:tc>
      </w:tr>
      <w:tr w:rsidR="00A13DAC" w:rsidRPr="00861648" w:rsidTr="00DB2E0F">
        <w:tc>
          <w:tcPr>
            <w:tcW w:w="4140" w:type="dxa"/>
            <w:vAlign w:val="center"/>
          </w:tcPr>
          <w:p w:rsidR="00A13DAC" w:rsidRDefault="00A13DAC" w:rsidP="00DB2E0F">
            <w:pPr>
              <w:pStyle w:val="DocTable"/>
            </w:pPr>
            <w:r>
              <w:t>Assigned On (time)</w:t>
            </w:r>
          </w:p>
        </w:tc>
        <w:tc>
          <w:tcPr>
            <w:tcW w:w="4320" w:type="dxa"/>
            <w:vAlign w:val="center"/>
          </w:tcPr>
          <w:p w:rsidR="00A13DAC" w:rsidRPr="00861648" w:rsidRDefault="00A13DAC" w:rsidP="00DB2E0F">
            <w:pPr>
              <w:pStyle w:val="DocTable"/>
            </w:pPr>
            <w:bookmarkStart w:id="233" w:name="assignedontime"/>
            <w:proofErr w:type="spellStart"/>
            <w:r>
              <w:t>assignedontime</w:t>
            </w:r>
            <w:bookmarkEnd w:id="233"/>
            <w:proofErr w:type="spellEnd"/>
          </w:p>
        </w:tc>
      </w:tr>
      <w:tr w:rsidR="0019374C" w:rsidRPr="00861648" w:rsidTr="00DB2E0F">
        <w:tc>
          <w:tcPr>
            <w:tcW w:w="4140" w:type="dxa"/>
            <w:shd w:val="clear" w:color="auto" w:fill="F2F2F2" w:themeFill="background1" w:themeFillShade="F2"/>
          </w:tcPr>
          <w:p w:rsidR="0019374C" w:rsidRPr="00861648" w:rsidRDefault="0019374C" w:rsidP="00DB2E0F">
            <w:pPr>
              <w:pStyle w:val="DocTable"/>
            </w:pPr>
            <w:r w:rsidRPr="002454CE">
              <w:rPr>
                <w:rStyle w:val="C1HJump"/>
              </w:rPr>
              <w:t>Agents</w:t>
            </w:r>
            <w:r>
              <w:t xml:space="preserve"> bookmark fields</w:t>
            </w:r>
          </w:p>
        </w:tc>
        <w:tc>
          <w:tcPr>
            <w:tcW w:w="4320" w:type="dxa"/>
            <w:shd w:val="clear" w:color="auto" w:fill="F2F2F2" w:themeFill="background1" w:themeFillShade="F2"/>
          </w:tcPr>
          <w:p w:rsidR="0019374C" w:rsidRPr="00861648" w:rsidRDefault="0019374C" w:rsidP="00DB2E0F">
            <w:pPr>
              <w:pStyle w:val="DocTable"/>
            </w:pP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Booking Agent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4" w:name="bookagentname"/>
            <w:proofErr w:type="spellStart"/>
            <w:r w:rsidRPr="00861648">
              <w:t>BookAgentName</w:t>
            </w:r>
            <w:bookmarkEnd w:id="234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Booking Agency ID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5" w:name="book"/>
            <w:r w:rsidRPr="00861648">
              <w:t>Book</w:t>
            </w:r>
            <w:bookmarkEnd w:id="235"/>
          </w:p>
          <w:p w:rsidR="0019374C" w:rsidRDefault="0019374C" w:rsidP="00DB2E0F">
            <w:pPr>
              <w:pStyle w:val="DocTable"/>
              <w:ind w:left="360"/>
            </w:pPr>
            <w:r w:rsidRPr="00861648">
              <w:rPr>
                <w:b/>
              </w:rPr>
              <w:t>Note:</w:t>
            </w:r>
            <w:r w:rsidRPr="00861648">
              <w:t xml:space="preserve"> </w:t>
            </w:r>
          </w:p>
          <w:p w:rsidR="0019374C" w:rsidRPr="00861648" w:rsidRDefault="0019374C" w:rsidP="00DB2E0F">
            <w:pPr>
              <w:pStyle w:val="DocTable"/>
              <w:ind w:left="360"/>
            </w:pPr>
            <w:r w:rsidRPr="00861648">
              <w:t xml:space="preserve">If </w:t>
            </w:r>
            <w:r w:rsidRPr="00A378BB">
              <w:rPr>
                <w:b/>
              </w:rPr>
              <w:t>Booking Agency ID</w:t>
            </w:r>
            <w:r w:rsidRPr="00861648">
              <w:t xml:space="preserve"> is not set, then </w:t>
            </w:r>
            <w:r>
              <w:t>the application will set</w:t>
            </w:r>
            <w:r w:rsidRPr="00861648">
              <w:t xml:space="preserve"> </w:t>
            </w:r>
            <w:r w:rsidRPr="00A378BB">
              <w:rPr>
                <w:b/>
              </w:rPr>
              <w:t>Origin Agent ID</w:t>
            </w:r>
            <w:r w:rsidRPr="00861648">
              <w:t xml:space="preserve"> </w:t>
            </w:r>
            <w:r>
              <w:t>for the “book” bookmark.</w:t>
            </w: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ID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6" w:name="oaagent"/>
            <w:proofErr w:type="spellStart"/>
            <w:r>
              <w:t>o</w:t>
            </w:r>
            <w:r w:rsidRPr="00861648">
              <w:t>aagent</w:t>
            </w:r>
            <w:bookmarkEnd w:id="236"/>
            <w:proofErr w:type="spellEnd"/>
            <w:r w:rsidRPr="00861648">
              <w:t xml:space="preserve"> </w:t>
            </w:r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Name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7" w:name="oaname"/>
            <w:proofErr w:type="spellStart"/>
            <w:r w:rsidRPr="00861648">
              <w:t>oaname</w:t>
            </w:r>
            <w:bookmarkEnd w:id="237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Street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8" w:name="oaadd"/>
            <w:proofErr w:type="spellStart"/>
            <w:r w:rsidRPr="00861648">
              <w:t>oaadd</w:t>
            </w:r>
            <w:bookmarkEnd w:id="238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City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39" w:name="oacity"/>
            <w:proofErr w:type="spellStart"/>
            <w:r w:rsidRPr="00861648">
              <w:t>oacity</w:t>
            </w:r>
            <w:bookmarkEnd w:id="239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State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40" w:name="oastate"/>
            <w:proofErr w:type="spellStart"/>
            <w:r w:rsidRPr="00861648">
              <w:t>oastate</w:t>
            </w:r>
            <w:bookmarkEnd w:id="240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Zip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41" w:name="oazip"/>
            <w:proofErr w:type="spellStart"/>
            <w:r w:rsidRPr="00861648">
              <w:t>oazip</w:t>
            </w:r>
            <w:bookmarkEnd w:id="241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Phone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42" w:name="oanum"/>
            <w:proofErr w:type="spellStart"/>
            <w:r w:rsidRPr="00861648">
              <w:t>oanum</w:t>
            </w:r>
            <w:bookmarkEnd w:id="242"/>
            <w:proofErr w:type="spellEnd"/>
            <w:r w:rsidRPr="00861648">
              <w:t xml:space="preserve">  </w:t>
            </w:r>
          </w:p>
          <w:p w:rsidR="0019374C" w:rsidRPr="00861648" w:rsidRDefault="0019374C" w:rsidP="00DB2E0F">
            <w:pPr>
              <w:pStyle w:val="DocTable"/>
            </w:pPr>
            <w:bookmarkStart w:id="243" w:name="oanumber"/>
            <w:proofErr w:type="spellStart"/>
            <w:r w:rsidRPr="00861648">
              <w:t>oanumber</w:t>
            </w:r>
            <w:bookmarkEnd w:id="243"/>
            <w:proofErr w:type="spellEnd"/>
            <w:r w:rsidRPr="00861648">
              <w:t xml:space="preserve">  </w:t>
            </w:r>
          </w:p>
          <w:p w:rsidR="0019374C" w:rsidRPr="00861648" w:rsidRDefault="0019374C" w:rsidP="00DB2E0F">
            <w:pPr>
              <w:pStyle w:val="DocTable"/>
            </w:pPr>
            <w:bookmarkStart w:id="244" w:name="oaphone"/>
            <w:proofErr w:type="spellStart"/>
            <w:r w:rsidRPr="00861648">
              <w:t>oaphone</w:t>
            </w:r>
            <w:bookmarkEnd w:id="244"/>
            <w:proofErr w:type="spellEnd"/>
          </w:p>
        </w:tc>
      </w:tr>
      <w:tr w:rsidR="0019374C" w:rsidRPr="00861648" w:rsidTr="00DB2E0F">
        <w:tc>
          <w:tcPr>
            <w:tcW w:w="4140" w:type="dxa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Origin Agency Contact </w:t>
            </w:r>
          </w:p>
        </w:tc>
        <w:tc>
          <w:tcPr>
            <w:tcW w:w="4320" w:type="dxa"/>
          </w:tcPr>
          <w:p w:rsidR="0019374C" w:rsidRPr="00861648" w:rsidRDefault="0019374C" w:rsidP="00DB2E0F">
            <w:pPr>
              <w:pStyle w:val="DocTable"/>
            </w:pPr>
            <w:bookmarkStart w:id="245" w:name="oacontact"/>
            <w:proofErr w:type="spellStart"/>
            <w:r>
              <w:t>o</w:t>
            </w:r>
            <w:r w:rsidRPr="00861648">
              <w:t>acontact</w:t>
            </w:r>
            <w:bookmarkEnd w:id="245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lastRenderedPageBreak/>
              <w:t xml:space="preserve">Destination Agent Name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46" w:name="daname"/>
            <w:proofErr w:type="spellStart"/>
            <w:r w:rsidRPr="00861648">
              <w:t>daname</w:t>
            </w:r>
            <w:bookmarkEnd w:id="246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Destination Agent ID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47" w:name="daagent"/>
            <w:proofErr w:type="spellStart"/>
            <w:r>
              <w:t>daagent</w:t>
            </w:r>
            <w:bookmarkEnd w:id="247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Destination Agent Street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48" w:name="daadd"/>
            <w:proofErr w:type="spellStart"/>
            <w:r w:rsidRPr="00861648">
              <w:t>daadd</w:t>
            </w:r>
            <w:bookmarkEnd w:id="248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Destination Agent City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49" w:name="dacity"/>
            <w:proofErr w:type="spellStart"/>
            <w:r w:rsidRPr="00861648">
              <w:t>dacity</w:t>
            </w:r>
            <w:bookmarkEnd w:id="249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Destination Agent State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50" w:name="dastate"/>
            <w:proofErr w:type="spellStart"/>
            <w:r w:rsidRPr="00861648">
              <w:t>dastate</w:t>
            </w:r>
            <w:bookmarkEnd w:id="250"/>
            <w:proofErr w:type="spellEnd"/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 w:rsidRPr="00861648">
              <w:t xml:space="preserve">Destination Agent Zip Code 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51" w:name="dazip"/>
            <w:proofErr w:type="spellStart"/>
            <w:r w:rsidRPr="00861648">
              <w:t>dazip</w:t>
            </w:r>
            <w:bookmarkEnd w:id="251"/>
            <w:proofErr w:type="spellEnd"/>
            <w:r w:rsidRPr="00861648">
              <w:tab/>
            </w:r>
          </w:p>
        </w:tc>
      </w:tr>
      <w:tr w:rsidR="0019374C" w:rsidRPr="00861648" w:rsidTr="00DB2E0F">
        <w:tc>
          <w:tcPr>
            <w:tcW w:w="4140" w:type="dxa"/>
            <w:vAlign w:val="center"/>
          </w:tcPr>
          <w:p w:rsidR="0019374C" w:rsidRPr="00861648" w:rsidRDefault="0019374C" w:rsidP="00DB2E0F">
            <w:pPr>
              <w:pStyle w:val="DocTable"/>
            </w:pPr>
            <w:r>
              <w:t>Destination Agent Phone</w:t>
            </w:r>
          </w:p>
        </w:tc>
        <w:tc>
          <w:tcPr>
            <w:tcW w:w="4320" w:type="dxa"/>
            <w:vAlign w:val="center"/>
          </w:tcPr>
          <w:p w:rsidR="0019374C" w:rsidRPr="00861648" w:rsidRDefault="0019374C" w:rsidP="00DB2E0F">
            <w:pPr>
              <w:pStyle w:val="DocTable"/>
            </w:pPr>
            <w:bookmarkStart w:id="252" w:name="danum"/>
            <w:proofErr w:type="spellStart"/>
            <w:r>
              <w:t>d</w:t>
            </w:r>
            <w:r w:rsidRPr="00861648">
              <w:t>anum</w:t>
            </w:r>
            <w:bookmarkEnd w:id="252"/>
            <w:proofErr w:type="spellEnd"/>
          </w:p>
        </w:tc>
      </w:tr>
    </w:tbl>
    <w:p w:rsidR="0019374C" w:rsidRDefault="0019374C" w:rsidP="0019374C">
      <w:pPr>
        <w:rPr>
          <w:sz w:val="18"/>
          <w:szCs w:val="18"/>
        </w:rPr>
      </w:pPr>
    </w:p>
    <w:p w:rsidR="0019374C" w:rsidRDefault="0019374C" w:rsidP="0019374C">
      <w:pPr>
        <w:rPr>
          <w:sz w:val="18"/>
          <w:szCs w:val="18"/>
        </w:rPr>
      </w:pPr>
    </w:p>
    <w:p w:rsidR="0019374C" w:rsidRDefault="0019374C" w:rsidP="001F45C2"/>
    <w:p w:rsidR="001F45C2" w:rsidRDefault="001F45C2" w:rsidP="001F45C2">
      <w:r>
        <w:br w:type="page"/>
      </w:r>
    </w:p>
    <w:p w:rsidR="001F45C2" w:rsidRDefault="001F45C2" w:rsidP="00C66440">
      <w:pPr>
        <w:pStyle w:val="Heading3"/>
      </w:pPr>
      <w:bookmarkStart w:id="253" w:name="_Toc188767940"/>
      <w:bookmarkStart w:id="254" w:name="_Toc267466810"/>
      <w:bookmarkStart w:id="255" w:name="_Toc324943452"/>
      <w:r>
        <w:lastRenderedPageBreak/>
        <w:t>Quote Bookmark Field</w:t>
      </w:r>
      <w:bookmarkEnd w:id="253"/>
      <w:r>
        <w:t>s</w:t>
      </w:r>
      <w:bookmarkEnd w:id="254"/>
      <w:bookmarkEnd w:id="255"/>
    </w:p>
    <w:p w:rsidR="001F45C2" w:rsidRDefault="001F45C2" w:rsidP="001F45C2"/>
    <w:p w:rsidR="001F45C2" w:rsidRDefault="00C66F52" w:rsidP="001F45C2">
      <w:r>
        <w:t xml:space="preserve">The following table lists the bookmark data available within </w:t>
      </w:r>
      <w:r w:rsidRPr="00C66F52">
        <w:rPr>
          <w:rStyle w:val="C1HJump"/>
        </w:rPr>
        <w:t>Add Quote</w:t>
      </w:r>
      <w:r>
        <w:t xml:space="preserve"> and the </w:t>
      </w:r>
      <w:r w:rsidRPr="00C66F52">
        <w:rPr>
          <w:rStyle w:val="C1HJump"/>
        </w:rPr>
        <w:t>Quote</w:t>
      </w:r>
      <w:r>
        <w:t xml:space="preserve"> tab.</w:t>
      </w:r>
    </w:p>
    <w:p w:rsidR="001F45C2" w:rsidRDefault="001F45C2" w:rsidP="001F45C2"/>
    <w:tbl>
      <w:tblPr>
        <w:tblW w:w="0" w:type="auto"/>
        <w:tblInd w:w="64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350"/>
        <w:gridCol w:w="6930"/>
      </w:tblGrid>
      <w:tr w:rsidR="00C66F52" w:rsidRPr="00861648" w:rsidTr="00E21D52">
        <w:tc>
          <w:tcPr>
            <w:tcW w:w="1350" w:type="dxa"/>
            <w:shd w:val="clear" w:color="auto" w:fill="F2F2F2" w:themeFill="background1" w:themeFillShade="F2"/>
          </w:tcPr>
          <w:p w:rsidR="00C66F52" w:rsidRPr="00861648" w:rsidRDefault="00C66F52" w:rsidP="00E21D52">
            <w:pPr>
              <w:pStyle w:val="DocTableHeader"/>
            </w:pPr>
            <w:r>
              <w:t>Field/</w:t>
            </w:r>
            <w:r w:rsidRPr="00861648">
              <w:t>Data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p w:rsidR="00C66F52" w:rsidRPr="00861648" w:rsidRDefault="00C66F52" w:rsidP="00E21D52">
            <w:pPr>
              <w:pStyle w:val="DocTableHeader"/>
            </w:pPr>
            <w:r w:rsidRPr="00861648">
              <w:t>Bookmark Field</w:t>
            </w:r>
          </w:p>
        </w:tc>
      </w:tr>
      <w:tr w:rsidR="00C66F52" w:rsidRPr="00861648" w:rsidTr="00E21D52">
        <w:tc>
          <w:tcPr>
            <w:tcW w:w="1350" w:type="dxa"/>
          </w:tcPr>
          <w:p w:rsidR="00C66F52" w:rsidRPr="00861648" w:rsidRDefault="00C66F52" w:rsidP="00E21D52">
            <w:pPr>
              <w:pStyle w:val="DocTable"/>
            </w:pPr>
            <w:r>
              <w:t>Quote</w:t>
            </w:r>
          </w:p>
          <w:p w:rsidR="00C66F52" w:rsidRPr="00861648" w:rsidRDefault="00C66F52" w:rsidP="00E21D52">
            <w:pPr>
              <w:pStyle w:val="DocTable"/>
            </w:pPr>
          </w:p>
        </w:tc>
        <w:tc>
          <w:tcPr>
            <w:tcW w:w="6930" w:type="dxa"/>
          </w:tcPr>
          <w:p w:rsidR="00C66F52" w:rsidRPr="00861648" w:rsidRDefault="00C66F52" w:rsidP="00E21D52">
            <w:pPr>
              <w:pStyle w:val="DocTable"/>
            </w:pPr>
            <w:bookmarkStart w:id="256" w:name="QuoteTable"/>
            <w:proofErr w:type="spellStart"/>
            <w:r w:rsidRPr="00861648">
              <w:t>QuoteTable</w:t>
            </w:r>
            <w:bookmarkEnd w:id="256"/>
            <w:proofErr w:type="spellEnd"/>
          </w:p>
          <w:p w:rsidR="00C66F52" w:rsidRPr="00861648" w:rsidRDefault="00C66F52" w:rsidP="00E21D52">
            <w:pPr>
              <w:pStyle w:val="DocTable"/>
            </w:pPr>
            <w:r>
              <w:t>This bookmark displays all quote data existing for the order.</w:t>
            </w:r>
          </w:p>
          <w:p w:rsidR="00C66F52" w:rsidRPr="00861648" w:rsidRDefault="00C66F52" w:rsidP="00E21D52">
            <w:pPr>
              <w:pStyle w:val="DocTable"/>
            </w:pPr>
            <w:r w:rsidRPr="00861648">
              <w:t>The following data will appear for each Quote record (by detail or grouped record):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Quote Description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Charge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Rate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Quantity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Vendor Quoted Charge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Vendor Actual Charge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Rate Type</w:t>
            </w:r>
          </w:p>
          <w:p w:rsidR="00C66F52" w:rsidRPr="00861648" w:rsidRDefault="00C66F52" w:rsidP="00E21D52">
            <w:pPr>
              <w:pStyle w:val="DocTable"/>
              <w:ind w:left="360"/>
            </w:pPr>
            <w:r w:rsidRPr="00861648">
              <w:t>Item Code</w:t>
            </w:r>
          </w:p>
          <w:p w:rsidR="00C66F52" w:rsidRDefault="00C66F52" w:rsidP="00E21D52">
            <w:pPr>
              <w:pStyle w:val="DocTable"/>
              <w:ind w:left="360"/>
            </w:pPr>
            <w:r w:rsidRPr="00861648">
              <w:t>Service Provider Type</w:t>
            </w:r>
          </w:p>
          <w:p w:rsidR="00E21D52" w:rsidRPr="00861648" w:rsidRDefault="00E21D52" w:rsidP="00E21D52">
            <w:pPr>
              <w:pStyle w:val="DocTable"/>
              <w:ind w:left="360"/>
            </w:pPr>
          </w:p>
        </w:tc>
      </w:tr>
    </w:tbl>
    <w:p w:rsidR="001F45C2" w:rsidRDefault="001F45C2" w:rsidP="001F45C2"/>
    <w:p w:rsidR="001F45C2" w:rsidRDefault="001F45C2" w:rsidP="001F45C2">
      <w:r>
        <w:br w:type="page"/>
      </w:r>
    </w:p>
    <w:p w:rsidR="001F45C2" w:rsidRDefault="001F45C2" w:rsidP="00C66440">
      <w:pPr>
        <w:pStyle w:val="Heading3"/>
      </w:pPr>
      <w:bookmarkStart w:id="257" w:name="_Toc188767951"/>
      <w:bookmarkStart w:id="258" w:name="_Toc267466811"/>
      <w:bookmarkStart w:id="259" w:name="_Toc324943453"/>
      <w:r>
        <w:lastRenderedPageBreak/>
        <w:t>Special Services Bookmark</w:t>
      </w:r>
      <w:bookmarkEnd w:id="257"/>
      <w:bookmarkEnd w:id="258"/>
      <w:r w:rsidR="00003D68">
        <w:t xml:space="preserve"> Fields</w:t>
      </w:r>
      <w:bookmarkEnd w:id="259"/>
    </w:p>
    <w:p w:rsidR="001F45C2" w:rsidRDefault="001F45C2" w:rsidP="001F45C2"/>
    <w:p w:rsidR="00E21D52" w:rsidRDefault="00E21D52" w:rsidP="00E21D52">
      <w:r>
        <w:t xml:space="preserve">The following table lists the bookmark data specific to a </w:t>
      </w:r>
      <w:r w:rsidRPr="00E21D52">
        <w:rPr>
          <w:rStyle w:val="C1HJump"/>
        </w:rPr>
        <w:t>Special Services</w:t>
      </w:r>
      <w:r>
        <w:t xml:space="preserve"> order.</w:t>
      </w:r>
    </w:p>
    <w:p w:rsidR="001F45C2" w:rsidRDefault="001F45C2" w:rsidP="001F45C2"/>
    <w:tbl>
      <w:tblPr>
        <w:tblW w:w="9000" w:type="dxa"/>
        <w:tblInd w:w="64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2070"/>
        <w:gridCol w:w="6930"/>
      </w:tblGrid>
      <w:tr w:rsidR="00E21D52" w:rsidRPr="007D0096" w:rsidTr="00E21D52">
        <w:tc>
          <w:tcPr>
            <w:tcW w:w="2070" w:type="dxa"/>
            <w:shd w:val="clear" w:color="auto" w:fill="F2F2F2" w:themeFill="background1" w:themeFillShade="F2"/>
          </w:tcPr>
          <w:p w:rsidR="00E21D52" w:rsidRPr="00F91388" w:rsidRDefault="00E21D52" w:rsidP="00E21D52">
            <w:pPr>
              <w:pStyle w:val="DocTableHeader"/>
            </w:pPr>
            <w:r>
              <w:t>Field/Data</w:t>
            </w:r>
          </w:p>
        </w:tc>
        <w:tc>
          <w:tcPr>
            <w:tcW w:w="6930" w:type="dxa"/>
            <w:shd w:val="clear" w:color="auto" w:fill="F2F2F2" w:themeFill="background1" w:themeFillShade="F2"/>
          </w:tcPr>
          <w:p w:rsidR="00E21D52" w:rsidRPr="00F91388" w:rsidRDefault="00E21D52" w:rsidP="00E21D52">
            <w:pPr>
              <w:pStyle w:val="DocTableHeader"/>
            </w:pPr>
            <w:r w:rsidRPr="00F91388">
              <w:t>Bookmark Field</w:t>
            </w:r>
          </w:p>
        </w:tc>
      </w:tr>
      <w:tr w:rsidR="00E21D52" w:rsidTr="00E21D52">
        <w:tc>
          <w:tcPr>
            <w:tcW w:w="2070" w:type="dxa"/>
          </w:tcPr>
          <w:p w:rsidR="00E21D52" w:rsidRPr="00E21D52" w:rsidRDefault="006B30AE" w:rsidP="00E21D52">
            <w:pPr>
              <w:pStyle w:val="DocTable"/>
              <w:rPr>
                <w:rStyle w:val="C1HJump"/>
              </w:rPr>
            </w:pPr>
            <w:r>
              <w:rPr>
                <w:rStyle w:val="C1HJump"/>
              </w:rPr>
              <w:t>Store</w:t>
            </w:r>
            <w:r w:rsidR="00E21D52" w:rsidRPr="00E21D52">
              <w:rPr>
                <w:rStyle w:val="C1HJump"/>
              </w:rPr>
              <w:t xml:space="preserve"> Information </w:t>
            </w:r>
          </w:p>
        </w:tc>
        <w:tc>
          <w:tcPr>
            <w:tcW w:w="6930" w:type="dxa"/>
          </w:tcPr>
          <w:p w:rsidR="00E21D52" w:rsidRPr="00F91388" w:rsidRDefault="00E21D52" w:rsidP="00E21D52">
            <w:pPr>
              <w:pStyle w:val="DocTable"/>
            </w:pPr>
            <w:bookmarkStart w:id="260" w:name="stores"/>
            <w:r w:rsidRPr="00F91388">
              <w:t>Stores</w:t>
            </w:r>
            <w:bookmarkEnd w:id="260"/>
          </w:p>
          <w:p w:rsidR="00E21D52" w:rsidRPr="00861648" w:rsidRDefault="00E21D52" w:rsidP="00E21D52">
            <w:pPr>
              <w:pStyle w:val="DocTable"/>
            </w:pPr>
            <w:r>
              <w:t xml:space="preserve">This bookmark displays all </w:t>
            </w:r>
            <w:r w:rsidRPr="00E21D52">
              <w:rPr>
                <w:rStyle w:val="C1HJump"/>
              </w:rPr>
              <w:t>Store Information</w:t>
            </w:r>
            <w:r>
              <w:t xml:space="preserve"> existing for the order.</w:t>
            </w:r>
          </w:p>
          <w:p w:rsidR="00E21D52" w:rsidRPr="00F91388" w:rsidRDefault="00E21D52" w:rsidP="00E21D52">
            <w:pPr>
              <w:pStyle w:val="DocTable"/>
            </w:pPr>
            <w:r w:rsidRPr="00F91388">
              <w:t xml:space="preserve">The following data will display for each record associated to an </w:t>
            </w:r>
            <w:r>
              <w:t>o</w:t>
            </w:r>
            <w:r w:rsidRPr="00F91388">
              <w:t>rder whe</w:t>
            </w:r>
            <w:r>
              <w:t>n this bookmark field is in use: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 xml:space="preserve">Install Date 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Install Time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Store Name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Store Number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Store Address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Story City, State and Zip</w:t>
            </w:r>
          </w:p>
          <w:p w:rsidR="00E21D52" w:rsidRPr="00F91388" w:rsidRDefault="00E21D52" w:rsidP="00E21D52">
            <w:pPr>
              <w:pStyle w:val="DocTable"/>
              <w:ind w:left="360"/>
            </w:pPr>
            <w:r w:rsidRPr="00F91388">
              <w:t>Store Contact</w:t>
            </w:r>
          </w:p>
          <w:p w:rsidR="00E21D52" w:rsidRDefault="00E21D52" w:rsidP="00E21D52">
            <w:pPr>
              <w:pStyle w:val="DocTable"/>
              <w:ind w:left="360"/>
            </w:pPr>
            <w:r w:rsidRPr="00F91388">
              <w:t>Store Phone</w:t>
            </w:r>
          </w:p>
          <w:p w:rsidR="00E21D52" w:rsidRPr="00F91388" w:rsidRDefault="00E21D52" w:rsidP="00E21D52">
            <w:pPr>
              <w:pStyle w:val="DocTable"/>
              <w:ind w:left="360"/>
            </w:pPr>
          </w:p>
        </w:tc>
      </w:tr>
    </w:tbl>
    <w:p w:rsidR="001F45C2" w:rsidRPr="00DE03C1" w:rsidRDefault="001F45C2" w:rsidP="001F45C2">
      <w:pPr>
        <w:rPr>
          <w:rStyle w:val="StyleBody1"/>
        </w:rPr>
      </w:pPr>
    </w:p>
    <w:p w:rsidR="00455791" w:rsidRDefault="00455791" w:rsidP="00447E38">
      <w:pPr>
        <w:rPr>
          <w:rStyle w:val="StyleBody"/>
        </w:rPr>
      </w:pPr>
    </w:p>
    <w:sectPr w:rsidR="00455791" w:rsidSect="00D12349">
      <w:headerReference w:type="default" r:id="rId30"/>
      <w:footerReference w:type="default" r:id="rId31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B39" w:rsidRDefault="00BF2B39">
      <w:r>
        <w:separator/>
      </w:r>
    </w:p>
  </w:endnote>
  <w:endnote w:type="continuationSeparator" w:id="0">
    <w:p w:rsidR="00BF2B39" w:rsidRDefault="00BF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40" w:type="dxa"/>
      <w:tblInd w:w="108" w:type="dxa"/>
      <w:tblBorders>
        <w:top w:val="single" w:sz="2" w:space="0" w:color="auto"/>
      </w:tblBorders>
      <w:tblLook w:val="01E0" w:firstRow="1" w:lastRow="1" w:firstColumn="1" w:lastColumn="1" w:noHBand="0" w:noVBand="0"/>
    </w:tblPr>
    <w:tblGrid>
      <w:gridCol w:w="4680"/>
      <w:gridCol w:w="4860"/>
    </w:tblGrid>
    <w:tr w:rsidR="004526C9" w:rsidRPr="009919F6" w:rsidTr="00424A2F">
      <w:tc>
        <w:tcPr>
          <w:tcW w:w="4680" w:type="dxa"/>
        </w:tcPr>
        <w:p w:rsidR="004526C9" w:rsidRPr="009919F6" w:rsidRDefault="004526C9" w:rsidP="00424A2F">
          <w:pPr>
            <w:pStyle w:val="Footer"/>
            <w:spacing w:before="120" w:after="120"/>
            <w:rPr>
              <w:sz w:val="18"/>
              <w:szCs w:val="18"/>
            </w:rPr>
          </w:pPr>
          <w:r>
            <w:rPr>
              <w:sz w:val="18"/>
              <w:szCs w:val="18"/>
            </w:rPr>
            <w:t>Efficient Workflow Solutions</w:t>
          </w:r>
          <w:r w:rsidRPr="009919F6">
            <w:rPr>
              <w:sz w:val="18"/>
              <w:szCs w:val="18"/>
            </w:rPr>
            <w:t>, LLC</w:t>
          </w:r>
        </w:p>
      </w:tc>
      <w:tc>
        <w:tcPr>
          <w:tcW w:w="4860" w:type="dxa"/>
        </w:tcPr>
        <w:p w:rsidR="004526C9" w:rsidRPr="009919F6" w:rsidRDefault="004526C9" w:rsidP="00424A2F">
          <w:pPr>
            <w:pStyle w:val="Footer"/>
            <w:spacing w:before="120" w:after="120"/>
            <w:jc w:val="right"/>
            <w:rPr>
              <w:b/>
              <w:sz w:val="18"/>
              <w:szCs w:val="18"/>
            </w:rPr>
          </w:pPr>
          <w:r w:rsidRPr="009919F6">
            <w:rPr>
              <w:rStyle w:val="PageNumber"/>
              <w:b/>
              <w:sz w:val="18"/>
              <w:szCs w:val="18"/>
            </w:rPr>
            <w:fldChar w:fldCharType="begin"/>
          </w:r>
          <w:r w:rsidRPr="009919F6">
            <w:rPr>
              <w:rStyle w:val="PageNumber"/>
              <w:b/>
              <w:sz w:val="18"/>
              <w:szCs w:val="18"/>
            </w:rPr>
            <w:instrText xml:space="preserve"> PAGE </w:instrText>
          </w:r>
          <w:r w:rsidRPr="009919F6">
            <w:rPr>
              <w:rStyle w:val="PageNumber"/>
              <w:b/>
              <w:sz w:val="18"/>
              <w:szCs w:val="18"/>
            </w:rPr>
            <w:fldChar w:fldCharType="separate"/>
          </w:r>
          <w:r>
            <w:rPr>
              <w:rStyle w:val="PageNumber"/>
              <w:b/>
              <w:noProof/>
              <w:sz w:val="18"/>
              <w:szCs w:val="18"/>
            </w:rPr>
            <w:t>2</w:t>
          </w:r>
          <w:r w:rsidRPr="009919F6">
            <w:rPr>
              <w:rStyle w:val="PageNumber"/>
              <w:b/>
              <w:sz w:val="18"/>
              <w:szCs w:val="18"/>
            </w:rPr>
            <w:fldChar w:fldCharType="end"/>
          </w:r>
        </w:p>
      </w:tc>
    </w:tr>
  </w:tbl>
  <w:p w:rsidR="004526C9" w:rsidRDefault="004526C9">
    <w:pPr>
      <w:pStyle w:val="Footer"/>
    </w:pPr>
    <w:r>
      <w:tab/>
    </w: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40" w:type="dxa"/>
      <w:tblInd w:w="108" w:type="dxa"/>
      <w:tblBorders>
        <w:top w:val="single" w:sz="2" w:space="0" w:color="auto"/>
      </w:tblBorders>
      <w:tblLook w:val="01E0" w:firstRow="1" w:lastRow="1" w:firstColumn="1" w:lastColumn="1" w:noHBand="0" w:noVBand="0"/>
    </w:tblPr>
    <w:tblGrid>
      <w:gridCol w:w="4680"/>
      <w:gridCol w:w="4860"/>
    </w:tblGrid>
    <w:tr w:rsidR="004526C9" w:rsidRPr="00AB4AD2" w:rsidTr="00424A2F">
      <w:tc>
        <w:tcPr>
          <w:tcW w:w="4680" w:type="dxa"/>
        </w:tcPr>
        <w:p w:rsidR="004526C9" w:rsidRPr="00AB4AD2" w:rsidRDefault="004526C9" w:rsidP="00424A2F">
          <w:pPr>
            <w:pStyle w:val="Footer"/>
            <w:spacing w:before="120" w:after="120"/>
            <w:rPr>
              <w:rFonts w:asciiTheme="minorHAnsi" w:hAnsiTheme="minorHAnsi"/>
              <w:sz w:val="18"/>
              <w:szCs w:val="18"/>
            </w:rPr>
          </w:pPr>
          <w:r>
            <w:rPr>
              <w:rFonts w:asciiTheme="minorHAnsi" w:hAnsiTheme="minorHAnsi"/>
              <w:sz w:val="18"/>
              <w:szCs w:val="18"/>
            </w:rPr>
            <w:t>Efficient Workflow Solutions</w:t>
          </w:r>
          <w:r w:rsidRPr="004F24F0">
            <w:rPr>
              <w:rFonts w:asciiTheme="minorHAnsi" w:hAnsiTheme="minorHAnsi"/>
              <w:sz w:val="18"/>
              <w:szCs w:val="18"/>
            </w:rPr>
            <w:t>, LLC</w:t>
          </w:r>
        </w:p>
      </w:tc>
      <w:tc>
        <w:tcPr>
          <w:tcW w:w="4860" w:type="dxa"/>
        </w:tcPr>
        <w:p w:rsidR="004526C9" w:rsidRPr="00AB4AD2" w:rsidRDefault="004526C9" w:rsidP="00424A2F">
          <w:pPr>
            <w:pStyle w:val="Footer"/>
            <w:spacing w:before="120" w:after="120"/>
            <w:jc w:val="right"/>
            <w:rPr>
              <w:rFonts w:asciiTheme="minorHAnsi" w:hAnsiTheme="minorHAnsi"/>
              <w:b/>
              <w:sz w:val="18"/>
              <w:szCs w:val="18"/>
            </w:rPr>
          </w:pPr>
          <w:r w:rsidRPr="00AB4AD2">
            <w:rPr>
              <w:rStyle w:val="PageNumber"/>
              <w:rFonts w:asciiTheme="minorHAnsi" w:hAnsiTheme="minorHAnsi"/>
              <w:b/>
              <w:sz w:val="18"/>
              <w:szCs w:val="18"/>
            </w:rPr>
            <w:fldChar w:fldCharType="begin"/>
          </w:r>
          <w:r w:rsidRPr="00AB4AD2">
            <w:rPr>
              <w:rStyle w:val="PageNumber"/>
              <w:rFonts w:asciiTheme="minorHAnsi" w:hAnsiTheme="minorHAnsi"/>
              <w:b/>
              <w:sz w:val="18"/>
              <w:szCs w:val="18"/>
            </w:rPr>
            <w:instrText xml:space="preserve"> PAGE </w:instrText>
          </w:r>
          <w:r w:rsidRPr="00AB4AD2">
            <w:rPr>
              <w:rStyle w:val="PageNumber"/>
              <w:rFonts w:asciiTheme="minorHAnsi" w:hAnsiTheme="minorHAnsi"/>
              <w:b/>
              <w:sz w:val="18"/>
              <w:szCs w:val="18"/>
            </w:rPr>
            <w:fldChar w:fldCharType="separate"/>
          </w:r>
          <w:r w:rsidR="005B7206">
            <w:rPr>
              <w:rStyle w:val="PageNumber"/>
              <w:rFonts w:asciiTheme="minorHAnsi" w:hAnsiTheme="minorHAnsi"/>
              <w:b/>
              <w:noProof/>
              <w:sz w:val="18"/>
              <w:szCs w:val="18"/>
            </w:rPr>
            <w:t>4</w:t>
          </w:r>
          <w:r w:rsidRPr="00AB4AD2">
            <w:rPr>
              <w:rStyle w:val="PageNumber"/>
              <w:rFonts w:asciiTheme="minorHAnsi" w:hAnsiTheme="minorHAnsi"/>
              <w:b/>
              <w:sz w:val="18"/>
              <w:szCs w:val="18"/>
            </w:rPr>
            <w:fldChar w:fldCharType="end"/>
          </w:r>
        </w:p>
      </w:tc>
    </w:tr>
  </w:tbl>
  <w:p w:rsidR="004526C9" w:rsidRDefault="004526C9">
    <w:pPr>
      <w:pStyle w:val="Footer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B39" w:rsidRDefault="00BF2B39">
      <w:r>
        <w:separator/>
      </w:r>
    </w:p>
  </w:footnote>
  <w:footnote w:type="continuationSeparator" w:id="0">
    <w:p w:rsidR="00BF2B39" w:rsidRDefault="00BF2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6C9" w:rsidRPr="009919F6" w:rsidRDefault="004526C9" w:rsidP="00FB51A2">
    <w:pPr>
      <w:pStyle w:val="Header"/>
      <w:spacing w:after="120"/>
      <w:jc w:val="right"/>
      <w:rPr>
        <w:sz w:val="18"/>
        <w:szCs w:val="18"/>
      </w:rPr>
    </w:pPr>
    <w:r>
      <w:rPr>
        <w:sz w:val="18"/>
        <w:szCs w:val="18"/>
      </w:rPr>
      <w:t>User Guide to Bookmarks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6C9" w:rsidRPr="00FB51A2" w:rsidRDefault="004526C9" w:rsidP="00FB51A2">
    <w:pPr>
      <w:pStyle w:val="Header"/>
      <w:spacing w:after="120"/>
      <w:jc w:val="right"/>
      <w:rPr>
        <w:rFonts w:ascii="Trebuchet MS" w:hAnsi="Trebuchet MS"/>
        <w:sz w:val="18"/>
        <w:szCs w:val="18"/>
      </w:rPr>
    </w:pPr>
    <w:r>
      <w:rPr>
        <w:rFonts w:asciiTheme="minorHAnsi" w:hAnsiTheme="minorHAnsi"/>
        <w:sz w:val="18"/>
        <w:szCs w:val="18"/>
      </w:rPr>
      <w:t>User Guide to Bookmarks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C6C65"/>
    <w:multiLevelType w:val="hybridMultilevel"/>
    <w:tmpl w:val="50C644B8"/>
    <w:lvl w:ilvl="0" w:tplc="C5143D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1HProject" w:val="..\Mover's Suite Software.d2h"/>
  </w:docVars>
  <w:rsids>
    <w:rsidRoot w:val="00640640"/>
    <w:rsid w:val="000012FB"/>
    <w:rsid w:val="000018D6"/>
    <w:rsid w:val="0000200A"/>
    <w:rsid w:val="00003D68"/>
    <w:rsid w:val="000072D3"/>
    <w:rsid w:val="0001523C"/>
    <w:rsid w:val="00017B04"/>
    <w:rsid w:val="00020D49"/>
    <w:rsid w:val="00022BB3"/>
    <w:rsid w:val="00023AA1"/>
    <w:rsid w:val="00024752"/>
    <w:rsid w:val="000261F5"/>
    <w:rsid w:val="000265A5"/>
    <w:rsid w:val="00026AE3"/>
    <w:rsid w:val="000272D6"/>
    <w:rsid w:val="0003087A"/>
    <w:rsid w:val="00031AA6"/>
    <w:rsid w:val="0003323E"/>
    <w:rsid w:val="000337BA"/>
    <w:rsid w:val="00033893"/>
    <w:rsid w:val="0003448D"/>
    <w:rsid w:val="000344E4"/>
    <w:rsid w:val="00035B4E"/>
    <w:rsid w:val="00036962"/>
    <w:rsid w:val="000369FB"/>
    <w:rsid w:val="00036ED3"/>
    <w:rsid w:val="000401AD"/>
    <w:rsid w:val="000417E0"/>
    <w:rsid w:val="00042CBC"/>
    <w:rsid w:val="0004343D"/>
    <w:rsid w:val="0004410F"/>
    <w:rsid w:val="0004455A"/>
    <w:rsid w:val="00044BEA"/>
    <w:rsid w:val="0004580B"/>
    <w:rsid w:val="000461B6"/>
    <w:rsid w:val="00046373"/>
    <w:rsid w:val="00047B6E"/>
    <w:rsid w:val="0005077E"/>
    <w:rsid w:val="00051BD8"/>
    <w:rsid w:val="00051DCB"/>
    <w:rsid w:val="000527DF"/>
    <w:rsid w:val="000536F1"/>
    <w:rsid w:val="00053EEB"/>
    <w:rsid w:val="00055E42"/>
    <w:rsid w:val="000562C5"/>
    <w:rsid w:val="00057E7E"/>
    <w:rsid w:val="0006142A"/>
    <w:rsid w:val="00062666"/>
    <w:rsid w:val="00064C5A"/>
    <w:rsid w:val="00065455"/>
    <w:rsid w:val="000679D7"/>
    <w:rsid w:val="00071061"/>
    <w:rsid w:val="00072970"/>
    <w:rsid w:val="00072BAE"/>
    <w:rsid w:val="00077041"/>
    <w:rsid w:val="0008170C"/>
    <w:rsid w:val="00083232"/>
    <w:rsid w:val="00085226"/>
    <w:rsid w:val="00086765"/>
    <w:rsid w:val="00087D8B"/>
    <w:rsid w:val="00090306"/>
    <w:rsid w:val="00090FEA"/>
    <w:rsid w:val="0009197D"/>
    <w:rsid w:val="000920D5"/>
    <w:rsid w:val="000922AE"/>
    <w:rsid w:val="000953FE"/>
    <w:rsid w:val="000974FA"/>
    <w:rsid w:val="000979C3"/>
    <w:rsid w:val="000A16D0"/>
    <w:rsid w:val="000A2250"/>
    <w:rsid w:val="000A4200"/>
    <w:rsid w:val="000A4A07"/>
    <w:rsid w:val="000A4F93"/>
    <w:rsid w:val="000A5774"/>
    <w:rsid w:val="000B0784"/>
    <w:rsid w:val="000B12F4"/>
    <w:rsid w:val="000B13B2"/>
    <w:rsid w:val="000B1B34"/>
    <w:rsid w:val="000B5283"/>
    <w:rsid w:val="000B6D86"/>
    <w:rsid w:val="000C16D4"/>
    <w:rsid w:val="000C1BE4"/>
    <w:rsid w:val="000C4E28"/>
    <w:rsid w:val="000C68F0"/>
    <w:rsid w:val="000D0768"/>
    <w:rsid w:val="000D0AF7"/>
    <w:rsid w:val="000D1A6D"/>
    <w:rsid w:val="000D699C"/>
    <w:rsid w:val="000D7251"/>
    <w:rsid w:val="000D7A84"/>
    <w:rsid w:val="000E2008"/>
    <w:rsid w:val="000E22D4"/>
    <w:rsid w:val="000E370E"/>
    <w:rsid w:val="000E41EC"/>
    <w:rsid w:val="000E434E"/>
    <w:rsid w:val="000E5B34"/>
    <w:rsid w:val="000E5C06"/>
    <w:rsid w:val="000E5DAB"/>
    <w:rsid w:val="000E6CBD"/>
    <w:rsid w:val="000E761C"/>
    <w:rsid w:val="000F06FB"/>
    <w:rsid w:val="000F1587"/>
    <w:rsid w:val="000F2713"/>
    <w:rsid w:val="000F38E6"/>
    <w:rsid w:val="000F7834"/>
    <w:rsid w:val="0010024A"/>
    <w:rsid w:val="00100B2F"/>
    <w:rsid w:val="00101718"/>
    <w:rsid w:val="00101924"/>
    <w:rsid w:val="00102A5B"/>
    <w:rsid w:val="001033A9"/>
    <w:rsid w:val="0010561E"/>
    <w:rsid w:val="00105D0B"/>
    <w:rsid w:val="00105D17"/>
    <w:rsid w:val="00105F77"/>
    <w:rsid w:val="001102B3"/>
    <w:rsid w:val="00110A10"/>
    <w:rsid w:val="00110E75"/>
    <w:rsid w:val="00110FAC"/>
    <w:rsid w:val="001114E9"/>
    <w:rsid w:val="001126DF"/>
    <w:rsid w:val="001170CC"/>
    <w:rsid w:val="001171CA"/>
    <w:rsid w:val="0012094A"/>
    <w:rsid w:val="001231C4"/>
    <w:rsid w:val="00125282"/>
    <w:rsid w:val="001254D7"/>
    <w:rsid w:val="00125D4D"/>
    <w:rsid w:val="00127E40"/>
    <w:rsid w:val="00130E16"/>
    <w:rsid w:val="001321B4"/>
    <w:rsid w:val="00132C94"/>
    <w:rsid w:val="001336AD"/>
    <w:rsid w:val="001353DE"/>
    <w:rsid w:val="0013549E"/>
    <w:rsid w:val="00135B49"/>
    <w:rsid w:val="001365D9"/>
    <w:rsid w:val="00137AB8"/>
    <w:rsid w:val="0014078F"/>
    <w:rsid w:val="001420ED"/>
    <w:rsid w:val="00142151"/>
    <w:rsid w:val="00142B2C"/>
    <w:rsid w:val="00146CA2"/>
    <w:rsid w:val="00147843"/>
    <w:rsid w:val="00147ABF"/>
    <w:rsid w:val="00147D88"/>
    <w:rsid w:val="0015002F"/>
    <w:rsid w:val="00152277"/>
    <w:rsid w:val="001524D3"/>
    <w:rsid w:val="001529E6"/>
    <w:rsid w:val="0015418D"/>
    <w:rsid w:val="00156495"/>
    <w:rsid w:val="00157949"/>
    <w:rsid w:val="00160E61"/>
    <w:rsid w:val="001614C7"/>
    <w:rsid w:val="00162CF6"/>
    <w:rsid w:val="00164B4F"/>
    <w:rsid w:val="00166237"/>
    <w:rsid w:val="00166F43"/>
    <w:rsid w:val="0017042C"/>
    <w:rsid w:val="001705DF"/>
    <w:rsid w:val="00170802"/>
    <w:rsid w:val="00172394"/>
    <w:rsid w:val="001738E9"/>
    <w:rsid w:val="00174F4B"/>
    <w:rsid w:val="001765A2"/>
    <w:rsid w:val="00176A14"/>
    <w:rsid w:val="001772D0"/>
    <w:rsid w:val="00177D5D"/>
    <w:rsid w:val="00177DE8"/>
    <w:rsid w:val="00177E60"/>
    <w:rsid w:val="00180422"/>
    <w:rsid w:val="00180511"/>
    <w:rsid w:val="00181BD9"/>
    <w:rsid w:val="00182238"/>
    <w:rsid w:val="00183A19"/>
    <w:rsid w:val="00184FA4"/>
    <w:rsid w:val="00186605"/>
    <w:rsid w:val="001878F2"/>
    <w:rsid w:val="00192A79"/>
    <w:rsid w:val="00192C21"/>
    <w:rsid w:val="0019325C"/>
    <w:rsid w:val="0019374C"/>
    <w:rsid w:val="001937ED"/>
    <w:rsid w:val="001939D1"/>
    <w:rsid w:val="00194C1A"/>
    <w:rsid w:val="001A0E66"/>
    <w:rsid w:val="001A1050"/>
    <w:rsid w:val="001A18F4"/>
    <w:rsid w:val="001A2F3B"/>
    <w:rsid w:val="001A51E0"/>
    <w:rsid w:val="001B013D"/>
    <w:rsid w:val="001B02FA"/>
    <w:rsid w:val="001B1C93"/>
    <w:rsid w:val="001B38F4"/>
    <w:rsid w:val="001B4512"/>
    <w:rsid w:val="001B58D4"/>
    <w:rsid w:val="001B69D9"/>
    <w:rsid w:val="001C0D24"/>
    <w:rsid w:val="001C27DA"/>
    <w:rsid w:val="001C299E"/>
    <w:rsid w:val="001C2B90"/>
    <w:rsid w:val="001C2FD2"/>
    <w:rsid w:val="001C3DCF"/>
    <w:rsid w:val="001C764E"/>
    <w:rsid w:val="001C7B9E"/>
    <w:rsid w:val="001D0578"/>
    <w:rsid w:val="001D1373"/>
    <w:rsid w:val="001D3382"/>
    <w:rsid w:val="001D43F3"/>
    <w:rsid w:val="001D487E"/>
    <w:rsid w:val="001D7440"/>
    <w:rsid w:val="001D7A99"/>
    <w:rsid w:val="001E0E39"/>
    <w:rsid w:val="001E2E26"/>
    <w:rsid w:val="001E53D0"/>
    <w:rsid w:val="001E747D"/>
    <w:rsid w:val="001F155F"/>
    <w:rsid w:val="001F36DC"/>
    <w:rsid w:val="001F375F"/>
    <w:rsid w:val="001F386E"/>
    <w:rsid w:val="001F3891"/>
    <w:rsid w:val="001F3AE1"/>
    <w:rsid w:val="001F45B4"/>
    <w:rsid w:val="001F45C2"/>
    <w:rsid w:val="001F470A"/>
    <w:rsid w:val="001F6BAC"/>
    <w:rsid w:val="0020036B"/>
    <w:rsid w:val="002007A3"/>
    <w:rsid w:val="0020196D"/>
    <w:rsid w:val="002020DC"/>
    <w:rsid w:val="00202AFC"/>
    <w:rsid w:val="00202F5B"/>
    <w:rsid w:val="0020308D"/>
    <w:rsid w:val="00207A37"/>
    <w:rsid w:val="002112F6"/>
    <w:rsid w:val="00212A46"/>
    <w:rsid w:val="002152A8"/>
    <w:rsid w:val="0021678F"/>
    <w:rsid w:val="00216A7E"/>
    <w:rsid w:val="0022195A"/>
    <w:rsid w:val="00221B40"/>
    <w:rsid w:val="00221DBD"/>
    <w:rsid w:val="00222B95"/>
    <w:rsid w:val="00223702"/>
    <w:rsid w:val="002245E4"/>
    <w:rsid w:val="00224D86"/>
    <w:rsid w:val="00224D89"/>
    <w:rsid w:val="002258FA"/>
    <w:rsid w:val="002344CC"/>
    <w:rsid w:val="00236E46"/>
    <w:rsid w:val="002403D7"/>
    <w:rsid w:val="002407F3"/>
    <w:rsid w:val="002415E3"/>
    <w:rsid w:val="00242846"/>
    <w:rsid w:val="00245043"/>
    <w:rsid w:val="002454CE"/>
    <w:rsid w:val="0024789A"/>
    <w:rsid w:val="00247C09"/>
    <w:rsid w:val="00253662"/>
    <w:rsid w:val="00253E58"/>
    <w:rsid w:val="00254BEF"/>
    <w:rsid w:val="00255768"/>
    <w:rsid w:val="0025628D"/>
    <w:rsid w:val="00256690"/>
    <w:rsid w:val="00257665"/>
    <w:rsid w:val="00257CDD"/>
    <w:rsid w:val="00257D77"/>
    <w:rsid w:val="002608CA"/>
    <w:rsid w:val="00260BD8"/>
    <w:rsid w:val="002610A1"/>
    <w:rsid w:val="002612B8"/>
    <w:rsid w:val="00263B4F"/>
    <w:rsid w:val="00264E07"/>
    <w:rsid w:val="00266B48"/>
    <w:rsid w:val="002678FB"/>
    <w:rsid w:val="00267E9F"/>
    <w:rsid w:val="00270ED5"/>
    <w:rsid w:val="00271A85"/>
    <w:rsid w:val="00274BA7"/>
    <w:rsid w:val="0027664B"/>
    <w:rsid w:val="00277639"/>
    <w:rsid w:val="00277959"/>
    <w:rsid w:val="0028017B"/>
    <w:rsid w:val="00282ED5"/>
    <w:rsid w:val="002836B7"/>
    <w:rsid w:val="00283D77"/>
    <w:rsid w:val="002865AF"/>
    <w:rsid w:val="00286C00"/>
    <w:rsid w:val="00287B00"/>
    <w:rsid w:val="0029045F"/>
    <w:rsid w:val="00290AA9"/>
    <w:rsid w:val="00291C53"/>
    <w:rsid w:val="00292097"/>
    <w:rsid w:val="002926B8"/>
    <w:rsid w:val="00292932"/>
    <w:rsid w:val="00292F2D"/>
    <w:rsid w:val="00296170"/>
    <w:rsid w:val="00296E5A"/>
    <w:rsid w:val="002A1D66"/>
    <w:rsid w:val="002A236E"/>
    <w:rsid w:val="002A53FA"/>
    <w:rsid w:val="002A6907"/>
    <w:rsid w:val="002B1C47"/>
    <w:rsid w:val="002B2F9E"/>
    <w:rsid w:val="002B6025"/>
    <w:rsid w:val="002B6BC8"/>
    <w:rsid w:val="002B6CE2"/>
    <w:rsid w:val="002C1DFD"/>
    <w:rsid w:val="002C4E34"/>
    <w:rsid w:val="002C5632"/>
    <w:rsid w:val="002C618A"/>
    <w:rsid w:val="002C66DB"/>
    <w:rsid w:val="002C6D8C"/>
    <w:rsid w:val="002C743E"/>
    <w:rsid w:val="002D2E5D"/>
    <w:rsid w:val="002D3807"/>
    <w:rsid w:val="002D3B3C"/>
    <w:rsid w:val="002D4DE3"/>
    <w:rsid w:val="002D6040"/>
    <w:rsid w:val="002D6312"/>
    <w:rsid w:val="002D754C"/>
    <w:rsid w:val="002D79C4"/>
    <w:rsid w:val="002E1212"/>
    <w:rsid w:val="002E25F6"/>
    <w:rsid w:val="002E2BA1"/>
    <w:rsid w:val="002E4A8D"/>
    <w:rsid w:val="002E4F96"/>
    <w:rsid w:val="002E6731"/>
    <w:rsid w:val="002E7A02"/>
    <w:rsid w:val="002E7E06"/>
    <w:rsid w:val="002F3515"/>
    <w:rsid w:val="002F7493"/>
    <w:rsid w:val="003009B2"/>
    <w:rsid w:val="00302CDC"/>
    <w:rsid w:val="00305EEA"/>
    <w:rsid w:val="0030657C"/>
    <w:rsid w:val="00306DF0"/>
    <w:rsid w:val="003101C1"/>
    <w:rsid w:val="003118BA"/>
    <w:rsid w:val="00311A8D"/>
    <w:rsid w:val="00312157"/>
    <w:rsid w:val="003121CF"/>
    <w:rsid w:val="00314877"/>
    <w:rsid w:val="0031674F"/>
    <w:rsid w:val="003168AA"/>
    <w:rsid w:val="00316EAF"/>
    <w:rsid w:val="0032391A"/>
    <w:rsid w:val="00324945"/>
    <w:rsid w:val="00325532"/>
    <w:rsid w:val="003259C6"/>
    <w:rsid w:val="00325A17"/>
    <w:rsid w:val="00326183"/>
    <w:rsid w:val="003261F8"/>
    <w:rsid w:val="00326A43"/>
    <w:rsid w:val="00326F95"/>
    <w:rsid w:val="003272C2"/>
    <w:rsid w:val="003277E4"/>
    <w:rsid w:val="003278C0"/>
    <w:rsid w:val="00330EBE"/>
    <w:rsid w:val="00331276"/>
    <w:rsid w:val="00331339"/>
    <w:rsid w:val="0033211D"/>
    <w:rsid w:val="00332EBC"/>
    <w:rsid w:val="00333EBD"/>
    <w:rsid w:val="00333F13"/>
    <w:rsid w:val="00334189"/>
    <w:rsid w:val="00334BA8"/>
    <w:rsid w:val="00334DD3"/>
    <w:rsid w:val="00336213"/>
    <w:rsid w:val="00340B0F"/>
    <w:rsid w:val="00341309"/>
    <w:rsid w:val="00341C69"/>
    <w:rsid w:val="00343468"/>
    <w:rsid w:val="00346057"/>
    <w:rsid w:val="0034683F"/>
    <w:rsid w:val="00346FD4"/>
    <w:rsid w:val="00346FF7"/>
    <w:rsid w:val="003503D4"/>
    <w:rsid w:val="00350F09"/>
    <w:rsid w:val="00352C5F"/>
    <w:rsid w:val="00354A2C"/>
    <w:rsid w:val="00354BD6"/>
    <w:rsid w:val="00355251"/>
    <w:rsid w:val="00355895"/>
    <w:rsid w:val="00357E72"/>
    <w:rsid w:val="003604A6"/>
    <w:rsid w:val="00360E65"/>
    <w:rsid w:val="00361426"/>
    <w:rsid w:val="00362B38"/>
    <w:rsid w:val="00363B8E"/>
    <w:rsid w:val="00364C0D"/>
    <w:rsid w:val="00365602"/>
    <w:rsid w:val="0036622C"/>
    <w:rsid w:val="003701B1"/>
    <w:rsid w:val="00371CD3"/>
    <w:rsid w:val="003730AA"/>
    <w:rsid w:val="00375034"/>
    <w:rsid w:val="00376E22"/>
    <w:rsid w:val="00376EC3"/>
    <w:rsid w:val="00377A34"/>
    <w:rsid w:val="00377F83"/>
    <w:rsid w:val="00382E7F"/>
    <w:rsid w:val="00383C7E"/>
    <w:rsid w:val="0038529D"/>
    <w:rsid w:val="0038599E"/>
    <w:rsid w:val="00387B91"/>
    <w:rsid w:val="003901E7"/>
    <w:rsid w:val="003912D3"/>
    <w:rsid w:val="003912D9"/>
    <w:rsid w:val="0039343B"/>
    <w:rsid w:val="00394CEF"/>
    <w:rsid w:val="003973EC"/>
    <w:rsid w:val="0039759C"/>
    <w:rsid w:val="0039768F"/>
    <w:rsid w:val="003A0AA7"/>
    <w:rsid w:val="003A357E"/>
    <w:rsid w:val="003A3D57"/>
    <w:rsid w:val="003A6300"/>
    <w:rsid w:val="003A6527"/>
    <w:rsid w:val="003A66D3"/>
    <w:rsid w:val="003A6BB6"/>
    <w:rsid w:val="003B08B1"/>
    <w:rsid w:val="003B1941"/>
    <w:rsid w:val="003B20B0"/>
    <w:rsid w:val="003B513B"/>
    <w:rsid w:val="003B7969"/>
    <w:rsid w:val="003C5964"/>
    <w:rsid w:val="003C6A5F"/>
    <w:rsid w:val="003C7A3C"/>
    <w:rsid w:val="003C7BAA"/>
    <w:rsid w:val="003D0317"/>
    <w:rsid w:val="003D45D5"/>
    <w:rsid w:val="003D5A00"/>
    <w:rsid w:val="003D635F"/>
    <w:rsid w:val="003D6F26"/>
    <w:rsid w:val="003D7929"/>
    <w:rsid w:val="003E04F4"/>
    <w:rsid w:val="003E198C"/>
    <w:rsid w:val="003E3082"/>
    <w:rsid w:val="003E4380"/>
    <w:rsid w:val="003E6175"/>
    <w:rsid w:val="003E61CF"/>
    <w:rsid w:val="003E6440"/>
    <w:rsid w:val="003E69DD"/>
    <w:rsid w:val="003F1150"/>
    <w:rsid w:val="003F4961"/>
    <w:rsid w:val="003F580C"/>
    <w:rsid w:val="003F6B37"/>
    <w:rsid w:val="003F76D3"/>
    <w:rsid w:val="003F7E55"/>
    <w:rsid w:val="004007CC"/>
    <w:rsid w:val="0040143B"/>
    <w:rsid w:val="0040168C"/>
    <w:rsid w:val="00402314"/>
    <w:rsid w:val="00403AE7"/>
    <w:rsid w:val="00406AF1"/>
    <w:rsid w:val="00407C1D"/>
    <w:rsid w:val="00410070"/>
    <w:rsid w:val="004118BB"/>
    <w:rsid w:val="00414544"/>
    <w:rsid w:val="004151DF"/>
    <w:rsid w:val="00415FA5"/>
    <w:rsid w:val="00416BD6"/>
    <w:rsid w:val="004171DC"/>
    <w:rsid w:val="004232D9"/>
    <w:rsid w:val="00424A2F"/>
    <w:rsid w:val="0042505B"/>
    <w:rsid w:val="00426760"/>
    <w:rsid w:val="00430F43"/>
    <w:rsid w:val="004318B0"/>
    <w:rsid w:val="0043290E"/>
    <w:rsid w:val="00433418"/>
    <w:rsid w:val="00433FE5"/>
    <w:rsid w:val="00437FBB"/>
    <w:rsid w:val="00440DF1"/>
    <w:rsid w:val="00441A65"/>
    <w:rsid w:val="004420E5"/>
    <w:rsid w:val="00445ED9"/>
    <w:rsid w:val="004475EF"/>
    <w:rsid w:val="00447E38"/>
    <w:rsid w:val="004512FA"/>
    <w:rsid w:val="004526C9"/>
    <w:rsid w:val="00453814"/>
    <w:rsid w:val="00454DE1"/>
    <w:rsid w:val="00455791"/>
    <w:rsid w:val="0045589F"/>
    <w:rsid w:val="00460548"/>
    <w:rsid w:val="00461210"/>
    <w:rsid w:val="0046397B"/>
    <w:rsid w:val="00465666"/>
    <w:rsid w:val="00466DEB"/>
    <w:rsid w:val="00467172"/>
    <w:rsid w:val="004702C8"/>
    <w:rsid w:val="00470543"/>
    <w:rsid w:val="00470A0A"/>
    <w:rsid w:val="0047168D"/>
    <w:rsid w:val="0047186C"/>
    <w:rsid w:val="0047241A"/>
    <w:rsid w:val="00474032"/>
    <w:rsid w:val="004750B2"/>
    <w:rsid w:val="00475A46"/>
    <w:rsid w:val="004808CA"/>
    <w:rsid w:val="00481767"/>
    <w:rsid w:val="00481782"/>
    <w:rsid w:val="00481A83"/>
    <w:rsid w:val="00481E38"/>
    <w:rsid w:val="00483969"/>
    <w:rsid w:val="0048465E"/>
    <w:rsid w:val="00484AEF"/>
    <w:rsid w:val="004850BC"/>
    <w:rsid w:val="00492354"/>
    <w:rsid w:val="004923FC"/>
    <w:rsid w:val="00496356"/>
    <w:rsid w:val="00497F0B"/>
    <w:rsid w:val="004A03C7"/>
    <w:rsid w:val="004A0ED4"/>
    <w:rsid w:val="004A1202"/>
    <w:rsid w:val="004A2C01"/>
    <w:rsid w:val="004A3013"/>
    <w:rsid w:val="004A57D2"/>
    <w:rsid w:val="004A6E91"/>
    <w:rsid w:val="004B04FE"/>
    <w:rsid w:val="004B4C7F"/>
    <w:rsid w:val="004B5283"/>
    <w:rsid w:val="004B7065"/>
    <w:rsid w:val="004C1CF1"/>
    <w:rsid w:val="004C25F4"/>
    <w:rsid w:val="004C5B5B"/>
    <w:rsid w:val="004C6651"/>
    <w:rsid w:val="004C704C"/>
    <w:rsid w:val="004C7729"/>
    <w:rsid w:val="004D25AA"/>
    <w:rsid w:val="004D2E96"/>
    <w:rsid w:val="004D3EE7"/>
    <w:rsid w:val="004D51C0"/>
    <w:rsid w:val="004D7292"/>
    <w:rsid w:val="004E2342"/>
    <w:rsid w:val="004E47E4"/>
    <w:rsid w:val="004E59A8"/>
    <w:rsid w:val="004E5D4E"/>
    <w:rsid w:val="004E5F38"/>
    <w:rsid w:val="004E67CA"/>
    <w:rsid w:val="004E68B8"/>
    <w:rsid w:val="004F0257"/>
    <w:rsid w:val="004F040B"/>
    <w:rsid w:val="004F24F0"/>
    <w:rsid w:val="004F2CF2"/>
    <w:rsid w:val="004F2F54"/>
    <w:rsid w:val="00501D31"/>
    <w:rsid w:val="00502DE2"/>
    <w:rsid w:val="005039F4"/>
    <w:rsid w:val="00504E42"/>
    <w:rsid w:val="00506026"/>
    <w:rsid w:val="0050765B"/>
    <w:rsid w:val="00510AA8"/>
    <w:rsid w:val="005122B2"/>
    <w:rsid w:val="005140BC"/>
    <w:rsid w:val="005150CB"/>
    <w:rsid w:val="00515376"/>
    <w:rsid w:val="005156E3"/>
    <w:rsid w:val="00520941"/>
    <w:rsid w:val="00520CFC"/>
    <w:rsid w:val="00521AFD"/>
    <w:rsid w:val="0052530A"/>
    <w:rsid w:val="005256A7"/>
    <w:rsid w:val="00527B49"/>
    <w:rsid w:val="0053094E"/>
    <w:rsid w:val="00531637"/>
    <w:rsid w:val="00531BB8"/>
    <w:rsid w:val="00532E41"/>
    <w:rsid w:val="00533BD6"/>
    <w:rsid w:val="00534522"/>
    <w:rsid w:val="00536A22"/>
    <w:rsid w:val="00536A3C"/>
    <w:rsid w:val="005376F1"/>
    <w:rsid w:val="00537CB1"/>
    <w:rsid w:val="00537F94"/>
    <w:rsid w:val="00540BC1"/>
    <w:rsid w:val="00540D19"/>
    <w:rsid w:val="005422C6"/>
    <w:rsid w:val="005441E8"/>
    <w:rsid w:val="00544B5C"/>
    <w:rsid w:val="00545049"/>
    <w:rsid w:val="00545DDD"/>
    <w:rsid w:val="00547698"/>
    <w:rsid w:val="00551EF9"/>
    <w:rsid w:val="0055321B"/>
    <w:rsid w:val="00553EFC"/>
    <w:rsid w:val="00555E05"/>
    <w:rsid w:val="005602AF"/>
    <w:rsid w:val="005607E3"/>
    <w:rsid w:val="00560B21"/>
    <w:rsid w:val="005614C3"/>
    <w:rsid w:val="00563AC8"/>
    <w:rsid w:val="00564A2D"/>
    <w:rsid w:val="00564D45"/>
    <w:rsid w:val="005656EE"/>
    <w:rsid w:val="00566D79"/>
    <w:rsid w:val="0056702F"/>
    <w:rsid w:val="005712FA"/>
    <w:rsid w:val="00573CB0"/>
    <w:rsid w:val="005744DC"/>
    <w:rsid w:val="00574BE5"/>
    <w:rsid w:val="00575C2D"/>
    <w:rsid w:val="00577161"/>
    <w:rsid w:val="00577387"/>
    <w:rsid w:val="00577D72"/>
    <w:rsid w:val="0058214B"/>
    <w:rsid w:val="005861DE"/>
    <w:rsid w:val="00586AC0"/>
    <w:rsid w:val="00590035"/>
    <w:rsid w:val="00590DAA"/>
    <w:rsid w:val="00591E14"/>
    <w:rsid w:val="00592C4B"/>
    <w:rsid w:val="00593B85"/>
    <w:rsid w:val="00593D0A"/>
    <w:rsid w:val="00594DA8"/>
    <w:rsid w:val="00595B9E"/>
    <w:rsid w:val="00596417"/>
    <w:rsid w:val="00596751"/>
    <w:rsid w:val="00597313"/>
    <w:rsid w:val="005977BC"/>
    <w:rsid w:val="005A0568"/>
    <w:rsid w:val="005A248B"/>
    <w:rsid w:val="005A2A8A"/>
    <w:rsid w:val="005A3440"/>
    <w:rsid w:val="005A3F30"/>
    <w:rsid w:val="005A54D1"/>
    <w:rsid w:val="005A56D2"/>
    <w:rsid w:val="005A648C"/>
    <w:rsid w:val="005A72A4"/>
    <w:rsid w:val="005B1537"/>
    <w:rsid w:val="005B1616"/>
    <w:rsid w:val="005B446A"/>
    <w:rsid w:val="005B6427"/>
    <w:rsid w:val="005B7206"/>
    <w:rsid w:val="005B7EE4"/>
    <w:rsid w:val="005C468F"/>
    <w:rsid w:val="005C4F25"/>
    <w:rsid w:val="005C4F3D"/>
    <w:rsid w:val="005C646A"/>
    <w:rsid w:val="005D2D74"/>
    <w:rsid w:val="005D3CEC"/>
    <w:rsid w:val="005D6978"/>
    <w:rsid w:val="005D6EB8"/>
    <w:rsid w:val="005E0136"/>
    <w:rsid w:val="005E033D"/>
    <w:rsid w:val="005E20C6"/>
    <w:rsid w:val="005E258F"/>
    <w:rsid w:val="005E29DA"/>
    <w:rsid w:val="005E39B4"/>
    <w:rsid w:val="005E57E2"/>
    <w:rsid w:val="005E5E04"/>
    <w:rsid w:val="005E5F4F"/>
    <w:rsid w:val="005F1601"/>
    <w:rsid w:val="005F2107"/>
    <w:rsid w:val="005F22F5"/>
    <w:rsid w:val="005F27FC"/>
    <w:rsid w:val="005F280A"/>
    <w:rsid w:val="005F4475"/>
    <w:rsid w:val="005F5E0C"/>
    <w:rsid w:val="005F66B3"/>
    <w:rsid w:val="005F78BA"/>
    <w:rsid w:val="00600E8A"/>
    <w:rsid w:val="00602569"/>
    <w:rsid w:val="006027DD"/>
    <w:rsid w:val="00603E63"/>
    <w:rsid w:val="00605939"/>
    <w:rsid w:val="00606ACE"/>
    <w:rsid w:val="0061055D"/>
    <w:rsid w:val="00616C99"/>
    <w:rsid w:val="0062232F"/>
    <w:rsid w:val="00622637"/>
    <w:rsid w:val="0062521A"/>
    <w:rsid w:val="00625547"/>
    <w:rsid w:val="00625894"/>
    <w:rsid w:val="0062793D"/>
    <w:rsid w:val="00632B2D"/>
    <w:rsid w:val="00633996"/>
    <w:rsid w:val="00633A41"/>
    <w:rsid w:val="00633BE9"/>
    <w:rsid w:val="006404B0"/>
    <w:rsid w:val="00640640"/>
    <w:rsid w:val="006416B5"/>
    <w:rsid w:val="006455DF"/>
    <w:rsid w:val="006473EB"/>
    <w:rsid w:val="006534CC"/>
    <w:rsid w:val="00653E49"/>
    <w:rsid w:val="006543EC"/>
    <w:rsid w:val="00654862"/>
    <w:rsid w:val="0065499E"/>
    <w:rsid w:val="00655AEE"/>
    <w:rsid w:val="00657020"/>
    <w:rsid w:val="00657A28"/>
    <w:rsid w:val="00661B61"/>
    <w:rsid w:val="00663A4E"/>
    <w:rsid w:val="00663E70"/>
    <w:rsid w:val="00664B69"/>
    <w:rsid w:val="0066509E"/>
    <w:rsid w:val="00666A3A"/>
    <w:rsid w:val="0066770F"/>
    <w:rsid w:val="0066797D"/>
    <w:rsid w:val="00671190"/>
    <w:rsid w:val="00672ED9"/>
    <w:rsid w:val="006746DC"/>
    <w:rsid w:val="00676EA5"/>
    <w:rsid w:val="00682179"/>
    <w:rsid w:val="006835A9"/>
    <w:rsid w:val="00683C54"/>
    <w:rsid w:val="006851D5"/>
    <w:rsid w:val="006870B3"/>
    <w:rsid w:val="00687158"/>
    <w:rsid w:val="0068769F"/>
    <w:rsid w:val="006913A9"/>
    <w:rsid w:val="00692A74"/>
    <w:rsid w:val="00693144"/>
    <w:rsid w:val="00694614"/>
    <w:rsid w:val="00694B6A"/>
    <w:rsid w:val="0069598E"/>
    <w:rsid w:val="00695F6E"/>
    <w:rsid w:val="00695FC2"/>
    <w:rsid w:val="006A0967"/>
    <w:rsid w:val="006A0EF0"/>
    <w:rsid w:val="006A1CE4"/>
    <w:rsid w:val="006A207B"/>
    <w:rsid w:val="006A408E"/>
    <w:rsid w:val="006A6126"/>
    <w:rsid w:val="006A74EC"/>
    <w:rsid w:val="006A7C7B"/>
    <w:rsid w:val="006B0577"/>
    <w:rsid w:val="006B1572"/>
    <w:rsid w:val="006B30AE"/>
    <w:rsid w:val="006B4473"/>
    <w:rsid w:val="006B4524"/>
    <w:rsid w:val="006B4BC9"/>
    <w:rsid w:val="006B662E"/>
    <w:rsid w:val="006B6A3B"/>
    <w:rsid w:val="006C0DFB"/>
    <w:rsid w:val="006C1542"/>
    <w:rsid w:val="006C17FD"/>
    <w:rsid w:val="006C3FBB"/>
    <w:rsid w:val="006C60FA"/>
    <w:rsid w:val="006C7920"/>
    <w:rsid w:val="006D16E1"/>
    <w:rsid w:val="006D1FC5"/>
    <w:rsid w:val="006D210C"/>
    <w:rsid w:val="006D51D3"/>
    <w:rsid w:val="006D5FC7"/>
    <w:rsid w:val="006D60E9"/>
    <w:rsid w:val="006D6437"/>
    <w:rsid w:val="006D693B"/>
    <w:rsid w:val="006E2B42"/>
    <w:rsid w:val="006E33FE"/>
    <w:rsid w:val="006E4132"/>
    <w:rsid w:val="006E4815"/>
    <w:rsid w:val="006E5180"/>
    <w:rsid w:val="006E5A69"/>
    <w:rsid w:val="006E66F9"/>
    <w:rsid w:val="006F0255"/>
    <w:rsid w:val="006F08B7"/>
    <w:rsid w:val="006F0BEC"/>
    <w:rsid w:val="006F0CC6"/>
    <w:rsid w:val="006F10CF"/>
    <w:rsid w:val="006F2393"/>
    <w:rsid w:val="006F2533"/>
    <w:rsid w:val="006F2921"/>
    <w:rsid w:val="006F29F6"/>
    <w:rsid w:val="006F3D31"/>
    <w:rsid w:val="006F4DAD"/>
    <w:rsid w:val="006F6D98"/>
    <w:rsid w:val="006F6EF3"/>
    <w:rsid w:val="006F71B1"/>
    <w:rsid w:val="006F7364"/>
    <w:rsid w:val="00700C2F"/>
    <w:rsid w:val="00701250"/>
    <w:rsid w:val="007030CD"/>
    <w:rsid w:val="007041A0"/>
    <w:rsid w:val="00705F1E"/>
    <w:rsid w:val="007060EC"/>
    <w:rsid w:val="007066BA"/>
    <w:rsid w:val="007066F3"/>
    <w:rsid w:val="00707761"/>
    <w:rsid w:val="00707DF9"/>
    <w:rsid w:val="007105FB"/>
    <w:rsid w:val="007118A6"/>
    <w:rsid w:val="00711CB0"/>
    <w:rsid w:val="00712ECA"/>
    <w:rsid w:val="007140A7"/>
    <w:rsid w:val="00714AD2"/>
    <w:rsid w:val="00714D13"/>
    <w:rsid w:val="007151CC"/>
    <w:rsid w:val="00715774"/>
    <w:rsid w:val="0072308F"/>
    <w:rsid w:val="00723246"/>
    <w:rsid w:val="00724A7D"/>
    <w:rsid w:val="00725D10"/>
    <w:rsid w:val="007308F0"/>
    <w:rsid w:val="00732A71"/>
    <w:rsid w:val="00732C27"/>
    <w:rsid w:val="007345AB"/>
    <w:rsid w:val="007349C2"/>
    <w:rsid w:val="00735955"/>
    <w:rsid w:val="007412DA"/>
    <w:rsid w:val="00741D93"/>
    <w:rsid w:val="0074217F"/>
    <w:rsid w:val="0074348E"/>
    <w:rsid w:val="00743C70"/>
    <w:rsid w:val="00743F71"/>
    <w:rsid w:val="0074402A"/>
    <w:rsid w:val="00745692"/>
    <w:rsid w:val="00746205"/>
    <w:rsid w:val="0074627E"/>
    <w:rsid w:val="007466E9"/>
    <w:rsid w:val="00750682"/>
    <w:rsid w:val="00752151"/>
    <w:rsid w:val="00755588"/>
    <w:rsid w:val="00756689"/>
    <w:rsid w:val="007608CA"/>
    <w:rsid w:val="00762541"/>
    <w:rsid w:val="007632D7"/>
    <w:rsid w:val="00763EE7"/>
    <w:rsid w:val="0076463F"/>
    <w:rsid w:val="00764CB4"/>
    <w:rsid w:val="007655F8"/>
    <w:rsid w:val="00765753"/>
    <w:rsid w:val="00765E20"/>
    <w:rsid w:val="00766BC6"/>
    <w:rsid w:val="00771970"/>
    <w:rsid w:val="00772179"/>
    <w:rsid w:val="00772716"/>
    <w:rsid w:val="007758A6"/>
    <w:rsid w:val="007815A2"/>
    <w:rsid w:val="0078360C"/>
    <w:rsid w:val="00783688"/>
    <w:rsid w:val="00783C93"/>
    <w:rsid w:val="00785324"/>
    <w:rsid w:val="00785339"/>
    <w:rsid w:val="00785643"/>
    <w:rsid w:val="00785FDD"/>
    <w:rsid w:val="00786E42"/>
    <w:rsid w:val="007879AD"/>
    <w:rsid w:val="00787C3E"/>
    <w:rsid w:val="00791C12"/>
    <w:rsid w:val="00791CD0"/>
    <w:rsid w:val="0079258E"/>
    <w:rsid w:val="00792867"/>
    <w:rsid w:val="0079299B"/>
    <w:rsid w:val="007931B3"/>
    <w:rsid w:val="00793CB7"/>
    <w:rsid w:val="00795A79"/>
    <w:rsid w:val="00796BD2"/>
    <w:rsid w:val="007A031F"/>
    <w:rsid w:val="007A1356"/>
    <w:rsid w:val="007A3482"/>
    <w:rsid w:val="007A37DD"/>
    <w:rsid w:val="007A3CCA"/>
    <w:rsid w:val="007A4553"/>
    <w:rsid w:val="007A5012"/>
    <w:rsid w:val="007A792B"/>
    <w:rsid w:val="007B01A2"/>
    <w:rsid w:val="007B0ECB"/>
    <w:rsid w:val="007B13E8"/>
    <w:rsid w:val="007B3A33"/>
    <w:rsid w:val="007B50E0"/>
    <w:rsid w:val="007B62F2"/>
    <w:rsid w:val="007B6E72"/>
    <w:rsid w:val="007C0606"/>
    <w:rsid w:val="007C08FF"/>
    <w:rsid w:val="007C165C"/>
    <w:rsid w:val="007C1B5A"/>
    <w:rsid w:val="007C3754"/>
    <w:rsid w:val="007C444D"/>
    <w:rsid w:val="007C776B"/>
    <w:rsid w:val="007D2D24"/>
    <w:rsid w:val="007D3751"/>
    <w:rsid w:val="007D6690"/>
    <w:rsid w:val="007D7058"/>
    <w:rsid w:val="007E1B7A"/>
    <w:rsid w:val="007E3A95"/>
    <w:rsid w:val="007E523F"/>
    <w:rsid w:val="007E6E0A"/>
    <w:rsid w:val="007E6E5B"/>
    <w:rsid w:val="007F161C"/>
    <w:rsid w:val="007F30BE"/>
    <w:rsid w:val="007F3975"/>
    <w:rsid w:val="007F458B"/>
    <w:rsid w:val="007F71A8"/>
    <w:rsid w:val="007F7E0C"/>
    <w:rsid w:val="008004A6"/>
    <w:rsid w:val="0080259C"/>
    <w:rsid w:val="0080301C"/>
    <w:rsid w:val="00803828"/>
    <w:rsid w:val="00805559"/>
    <w:rsid w:val="008077F7"/>
    <w:rsid w:val="00810D05"/>
    <w:rsid w:val="008156B3"/>
    <w:rsid w:val="0081680D"/>
    <w:rsid w:val="008176A6"/>
    <w:rsid w:val="00817E36"/>
    <w:rsid w:val="008243BA"/>
    <w:rsid w:val="008262E0"/>
    <w:rsid w:val="0082664C"/>
    <w:rsid w:val="00832752"/>
    <w:rsid w:val="00832A93"/>
    <w:rsid w:val="00832F3A"/>
    <w:rsid w:val="008354B4"/>
    <w:rsid w:val="0083662F"/>
    <w:rsid w:val="00837A4F"/>
    <w:rsid w:val="00837B85"/>
    <w:rsid w:val="008432A6"/>
    <w:rsid w:val="0084405F"/>
    <w:rsid w:val="00845E7E"/>
    <w:rsid w:val="00850502"/>
    <w:rsid w:val="00850868"/>
    <w:rsid w:val="00850F39"/>
    <w:rsid w:val="008531A2"/>
    <w:rsid w:val="00853696"/>
    <w:rsid w:val="008546AB"/>
    <w:rsid w:val="00854A18"/>
    <w:rsid w:val="00854B3B"/>
    <w:rsid w:val="008576C9"/>
    <w:rsid w:val="0086044C"/>
    <w:rsid w:val="00860A19"/>
    <w:rsid w:val="00862228"/>
    <w:rsid w:val="0086229F"/>
    <w:rsid w:val="0086345B"/>
    <w:rsid w:val="00863F87"/>
    <w:rsid w:val="00864EFB"/>
    <w:rsid w:val="00871162"/>
    <w:rsid w:val="00875A42"/>
    <w:rsid w:val="00875C47"/>
    <w:rsid w:val="00876932"/>
    <w:rsid w:val="00877468"/>
    <w:rsid w:val="008779A0"/>
    <w:rsid w:val="00880D7F"/>
    <w:rsid w:val="00881869"/>
    <w:rsid w:val="00882457"/>
    <w:rsid w:val="00884B3C"/>
    <w:rsid w:val="00884DCD"/>
    <w:rsid w:val="0088531F"/>
    <w:rsid w:val="00887F49"/>
    <w:rsid w:val="00892309"/>
    <w:rsid w:val="0089467E"/>
    <w:rsid w:val="00894A6F"/>
    <w:rsid w:val="008A0E19"/>
    <w:rsid w:val="008A1DB9"/>
    <w:rsid w:val="008A2C1C"/>
    <w:rsid w:val="008A3091"/>
    <w:rsid w:val="008A3F8C"/>
    <w:rsid w:val="008A6201"/>
    <w:rsid w:val="008B1BF4"/>
    <w:rsid w:val="008B216D"/>
    <w:rsid w:val="008B27DD"/>
    <w:rsid w:val="008B429D"/>
    <w:rsid w:val="008B54A6"/>
    <w:rsid w:val="008B5792"/>
    <w:rsid w:val="008B617E"/>
    <w:rsid w:val="008B74F1"/>
    <w:rsid w:val="008B7FBF"/>
    <w:rsid w:val="008C423C"/>
    <w:rsid w:val="008C50EB"/>
    <w:rsid w:val="008C6897"/>
    <w:rsid w:val="008D04DC"/>
    <w:rsid w:val="008D0C9F"/>
    <w:rsid w:val="008D3388"/>
    <w:rsid w:val="008D4B12"/>
    <w:rsid w:val="008D5A7E"/>
    <w:rsid w:val="008D65AF"/>
    <w:rsid w:val="008D7927"/>
    <w:rsid w:val="008D7BB9"/>
    <w:rsid w:val="008E20DC"/>
    <w:rsid w:val="008E2CD6"/>
    <w:rsid w:val="008E3388"/>
    <w:rsid w:val="008E48C9"/>
    <w:rsid w:val="008E5F1D"/>
    <w:rsid w:val="008E6B43"/>
    <w:rsid w:val="008E6F69"/>
    <w:rsid w:val="008F003D"/>
    <w:rsid w:val="008F0B0A"/>
    <w:rsid w:val="008F1D68"/>
    <w:rsid w:val="008F1E11"/>
    <w:rsid w:val="008F3669"/>
    <w:rsid w:val="008F3C94"/>
    <w:rsid w:val="008F4A4C"/>
    <w:rsid w:val="008F5876"/>
    <w:rsid w:val="008F646B"/>
    <w:rsid w:val="008F74D5"/>
    <w:rsid w:val="00900A48"/>
    <w:rsid w:val="00903683"/>
    <w:rsid w:val="00903947"/>
    <w:rsid w:val="00905307"/>
    <w:rsid w:val="00905439"/>
    <w:rsid w:val="00905D2A"/>
    <w:rsid w:val="009106EC"/>
    <w:rsid w:val="009136D8"/>
    <w:rsid w:val="00914247"/>
    <w:rsid w:val="00914BE6"/>
    <w:rsid w:val="00915118"/>
    <w:rsid w:val="00915E1F"/>
    <w:rsid w:val="0091675A"/>
    <w:rsid w:val="00916EDD"/>
    <w:rsid w:val="00917BC5"/>
    <w:rsid w:val="00921DA6"/>
    <w:rsid w:val="00923585"/>
    <w:rsid w:val="00924178"/>
    <w:rsid w:val="00926743"/>
    <w:rsid w:val="009270EB"/>
    <w:rsid w:val="00931BCF"/>
    <w:rsid w:val="00931C86"/>
    <w:rsid w:val="009320BF"/>
    <w:rsid w:val="00932B9C"/>
    <w:rsid w:val="009339F8"/>
    <w:rsid w:val="00934690"/>
    <w:rsid w:val="0093499E"/>
    <w:rsid w:val="009362B6"/>
    <w:rsid w:val="0093781D"/>
    <w:rsid w:val="00937B55"/>
    <w:rsid w:val="00940218"/>
    <w:rsid w:val="00941E5E"/>
    <w:rsid w:val="0094316A"/>
    <w:rsid w:val="009464EF"/>
    <w:rsid w:val="00952A2C"/>
    <w:rsid w:val="0095302A"/>
    <w:rsid w:val="00955131"/>
    <w:rsid w:val="0095679C"/>
    <w:rsid w:val="00956C13"/>
    <w:rsid w:val="00960B11"/>
    <w:rsid w:val="00961854"/>
    <w:rsid w:val="0096260C"/>
    <w:rsid w:val="00964B99"/>
    <w:rsid w:val="00964E42"/>
    <w:rsid w:val="00966B25"/>
    <w:rsid w:val="009716DC"/>
    <w:rsid w:val="009719AC"/>
    <w:rsid w:val="00972B91"/>
    <w:rsid w:val="00974774"/>
    <w:rsid w:val="009754DF"/>
    <w:rsid w:val="00976B8A"/>
    <w:rsid w:val="00977276"/>
    <w:rsid w:val="00977CC2"/>
    <w:rsid w:val="009803F9"/>
    <w:rsid w:val="0098436C"/>
    <w:rsid w:val="00984ABD"/>
    <w:rsid w:val="00984BDE"/>
    <w:rsid w:val="009862CD"/>
    <w:rsid w:val="00990742"/>
    <w:rsid w:val="00990DD6"/>
    <w:rsid w:val="00991ACA"/>
    <w:rsid w:val="0099200B"/>
    <w:rsid w:val="009930B0"/>
    <w:rsid w:val="00995731"/>
    <w:rsid w:val="00995FBE"/>
    <w:rsid w:val="009964F7"/>
    <w:rsid w:val="0099724B"/>
    <w:rsid w:val="009975FA"/>
    <w:rsid w:val="009A0506"/>
    <w:rsid w:val="009A1027"/>
    <w:rsid w:val="009A140F"/>
    <w:rsid w:val="009A46B9"/>
    <w:rsid w:val="009A4AA0"/>
    <w:rsid w:val="009A4C5F"/>
    <w:rsid w:val="009A4CFF"/>
    <w:rsid w:val="009A57F4"/>
    <w:rsid w:val="009B0614"/>
    <w:rsid w:val="009B1318"/>
    <w:rsid w:val="009B1536"/>
    <w:rsid w:val="009B1B24"/>
    <w:rsid w:val="009B1E24"/>
    <w:rsid w:val="009B3C85"/>
    <w:rsid w:val="009B537B"/>
    <w:rsid w:val="009B75BF"/>
    <w:rsid w:val="009C0DD0"/>
    <w:rsid w:val="009C0F78"/>
    <w:rsid w:val="009C2217"/>
    <w:rsid w:val="009C4D33"/>
    <w:rsid w:val="009C6288"/>
    <w:rsid w:val="009D01EA"/>
    <w:rsid w:val="009D1B31"/>
    <w:rsid w:val="009D2140"/>
    <w:rsid w:val="009D28F2"/>
    <w:rsid w:val="009D3404"/>
    <w:rsid w:val="009D49A3"/>
    <w:rsid w:val="009E0297"/>
    <w:rsid w:val="009E5B80"/>
    <w:rsid w:val="009E7922"/>
    <w:rsid w:val="009F11D6"/>
    <w:rsid w:val="009F242F"/>
    <w:rsid w:val="009F3D35"/>
    <w:rsid w:val="009F42D4"/>
    <w:rsid w:val="009F440B"/>
    <w:rsid w:val="009F4655"/>
    <w:rsid w:val="009F574A"/>
    <w:rsid w:val="00A01180"/>
    <w:rsid w:val="00A02992"/>
    <w:rsid w:val="00A04147"/>
    <w:rsid w:val="00A0701E"/>
    <w:rsid w:val="00A12BD2"/>
    <w:rsid w:val="00A12C43"/>
    <w:rsid w:val="00A13DAC"/>
    <w:rsid w:val="00A1477C"/>
    <w:rsid w:val="00A15F88"/>
    <w:rsid w:val="00A1746D"/>
    <w:rsid w:val="00A23C63"/>
    <w:rsid w:val="00A25641"/>
    <w:rsid w:val="00A31B27"/>
    <w:rsid w:val="00A3219F"/>
    <w:rsid w:val="00A323E3"/>
    <w:rsid w:val="00A32AC1"/>
    <w:rsid w:val="00A34096"/>
    <w:rsid w:val="00A370D7"/>
    <w:rsid w:val="00A373C0"/>
    <w:rsid w:val="00A378BB"/>
    <w:rsid w:val="00A37CBE"/>
    <w:rsid w:val="00A40086"/>
    <w:rsid w:val="00A40E1F"/>
    <w:rsid w:val="00A41EEA"/>
    <w:rsid w:val="00A42822"/>
    <w:rsid w:val="00A43114"/>
    <w:rsid w:val="00A434A0"/>
    <w:rsid w:val="00A43BB1"/>
    <w:rsid w:val="00A44957"/>
    <w:rsid w:val="00A46284"/>
    <w:rsid w:val="00A4669C"/>
    <w:rsid w:val="00A4776D"/>
    <w:rsid w:val="00A47AD8"/>
    <w:rsid w:val="00A506A5"/>
    <w:rsid w:val="00A50F50"/>
    <w:rsid w:val="00A52905"/>
    <w:rsid w:val="00A53C32"/>
    <w:rsid w:val="00A54770"/>
    <w:rsid w:val="00A56425"/>
    <w:rsid w:val="00A56A67"/>
    <w:rsid w:val="00A56EE7"/>
    <w:rsid w:val="00A57DB9"/>
    <w:rsid w:val="00A6006D"/>
    <w:rsid w:val="00A61B86"/>
    <w:rsid w:val="00A647A4"/>
    <w:rsid w:val="00A6787B"/>
    <w:rsid w:val="00A70452"/>
    <w:rsid w:val="00A734B6"/>
    <w:rsid w:val="00A73C02"/>
    <w:rsid w:val="00A7434F"/>
    <w:rsid w:val="00A74F40"/>
    <w:rsid w:val="00A7590D"/>
    <w:rsid w:val="00A75E1C"/>
    <w:rsid w:val="00A76E8F"/>
    <w:rsid w:val="00A82483"/>
    <w:rsid w:val="00A83D1E"/>
    <w:rsid w:val="00A85953"/>
    <w:rsid w:val="00A85A3B"/>
    <w:rsid w:val="00A862B1"/>
    <w:rsid w:val="00A87AB6"/>
    <w:rsid w:val="00A87D83"/>
    <w:rsid w:val="00A87E5A"/>
    <w:rsid w:val="00A92BE2"/>
    <w:rsid w:val="00A942BC"/>
    <w:rsid w:val="00A94E66"/>
    <w:rsid w:val="00A953B5"/>
    <w:rsid w:val="00A956D3"/>
    <w:rsid w:val="00A960EB"/>
    <w:rsid w:val="00A96AFE"/>
    <w:rsid w:val="00A970CA"/>
    <w:rsid w:val="00AA25F2"/>
    <w:rsid w:val="00AA2FF2"/>
    <w:rsid w:val="00AA6514"/>
    <w:rsid w:val="00AA69C9"/>
    <w:rsid w:val="00AA7378"/>
    <w:rsid w:val="00AB06CE"/>
    <w:rsid w:val="00AB0B06"/>
    <w:rsid w:val="00AB3428"/>
    <w:rsid w:val="00AB38B2"/>
    <w:rsid w:val="00AB4AD2"/>
    <w:rsid w:val="00AB4D4B"/>
    <w:rsid w:val="00AB54F3"/>
    <w:rsid w:val="00AB6437"/>
    <w:rsid w:val="00AC1CAB"/>
    <w:rsid w:val="00AC23E7"/>
    <w:rsid w:val="00AC2DB7"/>
    <w:rsid w:val="00AC2E47"/>
    <w:rsid w:val="00AC5066"/>
    <w:rsid w:val="00AC7E3D"/>
    <w:rsid w:val="00AD3DC9"/>
    <w:rsid w:val="00AD5D7C"/>
    <w:rsid w:val="00AD64B5"/>
    <w:rsid w:val="00AD6701"/>
    <w:rsid w:val="00AD6B8C"/>
    <w:rsid w:val="00AD6C45"/>
    <w:rsid w:val="00AD714A"/>
    <w:rsid w:val="00AD72CC"/>
    <w:rsid w:val="00AE1A22"/>
    <w:rsid w:val="00AE1CCE"/>
    <w:rsid w:val="00AE2475"/>
    <w:rsid w:val="00AE61F8"/>
    <w:rsid w:val="00AE683D"/>
    <w:rsid w:val="00AF1AC1"/>
    <w:rsid w:val="00AF799A"/>
    <w:rsid w:val="00AF7E6E"/>
    <w:rsid w:val="00AF7F3C"/>
    <w:rsid w:val="00B0034D"/>
    <w:rsid w:val="00B01E81"/>
    <w:rsid w:val="00B01E82"/>
    <w:rsid w:val="00B026F0"/>
    <w:rsid w:val="00B02C8A"/>
    <w:rsid w:val="00B0505B"/>
    <w:rsid w:val="00B061AE"/>
    <w:rsid w:val="00B07B0F"/>
    <w:rsid w:val="00B07E60"/>
    <w:rsid w:val="00B101BC"/>
    <w:rsid w:val="00B10D4C"/>
    <w:rsid w:val="00B13156"/>
    <w:rsid w:val="00B1401D"/>
    <w:rsid w:val="00B1523E"/>
    <w:rsid w:val="00B17A76"/>
    <w:rsid w:val="00B20873"/>
    <w:rsid w:val="00B2269F"/>
    <w:rsid w:val="00B25F61"/>
    <w:rsid w:val="00B277B6"/>
    <w:rsid w:val="00B2781D"/>
    <w:rsid w:val="00B30BCC"/>
    <w:rsid w:val="00B318D1"/>
    <w:rsid w:val="00B319A4"/>
    <w:rsid w:val="00B3200A"/>
    <w:rsid w:val="00B32375"/>
    <w:rsid w:val="00B33B99"/>
    <w:rsid w:val="00B34B1D"/>
    <w:rsid w:val="00B42BD7"/>
    <w:rsid w:val="00B46088"/>
    <w:rsid w:val="00B46994"/>
    <w:rsid w:val="00B51AC1"/>
    <w:rsid w:val="00B55BE3"/>
    <w:rsid w:val="00B5621E"/>
    <w:rsid w:val="00B562BC"/>
    <w:rsid w:val="00B57B54"/>
    <w:rsid w:val="00B60A0E"/>
    <w:rsid w:val="00B60FE8"/>
    <w:rsid w:val="00B63DD7"/>
    <w:rsid w:val="00B6497B"/>
    <w:rsid w:val="00B6784F"/>
    <w:rsid w:val="00B725D9"/>
    <w:rsid w:val="00B72961"/>
    <w:rsid w:val="00B73142"/>
    <w:rsid w:val="00B734FC"/>
    <w:rsid w:val="00B735C0"/>
    <w:rsid w:val="00B750DC"/>
    <w:rsid w:val="00B83081"/>
    <w:rsid w:val="00B8333C"/>
    <w:rsid w:val="00B836A7"/>
    <w:rsid w:val="00B84524"/>
    <w:rsid w:val="00B9029A"/>
    <w:rsid w:val="00B90420"/>
    <w:rsid w:val="00B90FE5"/>
    <w:rsid w:val="00B91087"/>
    <w:rsid w:val="00B91F99"/>
    <w:rsid w:val="00B922F5"/>
    <w:rsid w:val="00B92B24"/>
    <w:rsid w:val="00B93AB8"/>
    <w:rsid w:val="00B93D91"/>
    <w:rsid w:val="00B9413B"/>
    <w:rsid w:val="00B948C7"/>
    <w:rsid w:val="00B95D7D"/>
    <w:rsid w:val="00B95E06"/>
    <w:rsid w:val="00BA1E6B"/>
    <w:rsid w:val="00BA3CAC"/>
    <w:rsid w:val="00BA6D72"/>
    <w:rsid w:val="00BB1DAD"/>
    <w:rsid w:val="00BB318E"/>
    <w:rsid w:val="00BB3EF5"/>
    <w:rsid w:val="00BB4A4E"/>
    <w:rsid w:val="00BB4EC7"/>
    <w:rsid w:val="00BB5060"/>
    <w:rsid w:val="00BB5A65"/>
    <w:rsid w:val="00BC664E"/>
    <w:rsid w:val="00BC6E23"/>
    <w:rsid w:val="00BD0C6A"/>
    <w:rsid w:val="00BD16AC"/>
    <w:rsid w:val="00BD1F0B"/>
    <w:rsid w:val="00BD58FC"/>
    <w:rsid w:val="00BD7DBE"/>
    <w:rsid w:val="00BE0989"/>
    <w:rsid w:val="00BE1AD9"/>
    <w:rsid w:val="00BE1DAF"/>
    <w:rsid w:val="00BE1F37"/>
    <w:rsid w:val="00BE2DA9"/>
    <w:rsid w:val="00BE4960"/>
    <w:rsid w:val="00BE4E3A"/>
    <w:rsid w:val="00BE6127"/>
    <w:rsid w:val="00BE7190"/>
    <w:rsid w:val="00BF0BB0"/>
    <w:rsid w:val="00BF2B39"/>
    <w:rsid w:val="00BF348E"/>
    <w:rsid w:val="00BF3851"/>
    <w:rsid w:val="00BF3A83"/>
    <w:rsid w:val="00BF3EFD"/>
    <w:rsid w:val="00BF4DC1"/>
    <w:rsid w:val="00BF519D"/>
    <w:rsid w:val="00BF5220"/>
    <w:rsid w:val="00BF641D"/>
    <w:rsid w:val="00BF66D6"/>
    <w:rsid w:val="00BF6F89"/>
    <w:rsid w:val="00BF71B0"/>
    <w:rsid w:val="00C000BC"/>
    <w:rsid w:val="00C00983"/>
    <w:rsid w:val="00C0176B"/>
    <w:rsid w:val="00C022C3"/>
    <w:rsid w:val="00C0450E"/>
    <w:rsid w:val="00C101AA"/>
    <w:rsid w:val="00C12BDE"/>
    <w:rsid w:val="00C14139"/>
    <w:rsid w:val="00C14B58"/>
    <w:rsid w:val="00C14F8E"/>
    <w:rsid w:val="00C177AC"/>
    <w:rsid w:val="00C21160"/>
    <w:rsid w:val="00C21D23"/>
    <w:rsid w:val="00C22416"/>
    <w:rsid w:val="00C23277"/>
    <w:rsid w:val="00C235D3"/>
    <w:rsid w:val="00C2365C"/>
    <w:rsid w:val="00C27F89"/>
    <w:rsid w:val="00C316D8"/>
    <w:rsid w:val="00C320A8"/>
    <w:rsid w:val="00C32B32"/>
    <w:rsid w:val="00C337B2"/>
    <w:rsid w:val="00C3389B"/>
    <w:rsid w:val="00C34110"/>
    <w:rsid w:val="00C34F8C"/>
    <w:rsid w:val="00C351DB"/>
    <w:rsid w:val="00C40112"/>
    <w:rsid w:val="00C4044A"/>
    <w:rsid w:val="00C405A0"/>
    <w:rsid w:val="00C41C9B"/>
    <w:rsid w:val="00C43B70"/>
    <w:rsid w:val="00C4671E"/>
    <w:rsid w:val="00C46752"/>
    <w:rsid w:val="00C50564"/>
    <w:rsid w:val="00C5063F"/>
    <w:rsid w:val="00C51FFD"/>
    <w:rsid w:val="00C53676"/>
    <w:rsid w:val="00C5609D"/>
    <w:rsid w:val="00C56E76"/>
    <w:rsid w:val="00C577DF"/>
    <w:rsid w:val="00C65BCF"/>
    <w:rsid w:val="00C66440"/>
    <w:rsid w:val="00C66F52"/>
    <w:rsid w:val="00C721AE"/>
    <w:rsid w:val="00C77A39"/>
    <w:rsid w:val="00C80B6A"/>
    <w:rsid w:val="00C8326B"/>
    <w:rsid w:val="00C8693D"/>
    <w:rsid w:val="00C909DD"/>
    <w:rsid w:val="00C95399"/>
    <w:rsid w:val="00C97381"/>
    <w:rsid w:val="00C97889"/>
    <w:rsid w:val="00CA2F19"/>
    <w:rsid w:val="00CA52AD"/>
    <w:rsid w:val="00CA6253"/>
    <w:rsid w:val="00CA70B0"/>
    <w:rsid w:val="00CB1466"/>
    <w:rsid w:val="00CB36EF"/>
    <w:rsid w:val="00CB36F0"/>
    <w:rsid w:val="00CB3A6B"/>
    <w:rsid w:val="00CB48B5"/>
    <w:rsid w:val="00CB58D1"/>
    <w:rsid w:val="00CB7784"/>
    <w:rsid w:val="00CB78A3"/>
    <w:rsid w:val="00CC1EC2"/>
    <w:rsid w:val="00CC1F0C"/>
    <w:rsid w:val="00CC3A5D"/>
    <w:rsid w:val="00CC41D8"/>
    <w:rsid w:val="00CC454B"/>
    <w:rsid w:val="00CC52F2"/>
    <w:rsid w:val="00CC655A"/>
    <w:rsid w:val="00CC6F82"/>
    <w:rsid w:val="00CD04F8"/>
    <w:rsid w:val="00CD12B2"/>
    <w:rsid w:val="00CD22D5"/>
    <w:rsid w:val="00CD31D7"/>
    <w:rsid w:val="00CD3400"/>
    <w:rsid w:val="00CE0A11"/>
    <w:rsid w:val="00CE63AC"/>
    <w:rsid w:val="00CE6558"/>
    <w:rsid w:val="00CE7686"/>
    <w:rsid w:val="00CF055E"/>
    <w:rsid w:val="00CF15FB"/>
    <w:rsid w:val="00CF35A5"/>
    <w:rsid w:val="00CF3AEC"/>
    <w:rsid w:val="00CF5DA7"/>
    <w:rsid w:val="00D02639"/>
    <w:rsid w:val="00D04A84"/>
    <w:rsid w:val="00D12349"/>
    <w:rsid w:val="00D139EE"/>
    <w:rsid w:val="00D147CC"/>
    <w:rsid w:val="00D14D89"/>
    <w:rsid w:val="00D1553F"/>
    <w:rsid w:val="00D1596D"/>
    <w:rsid w:val="00D23095"/>
    <w:rsid w:val="00D25342"/>
    <w:rsid w:val="00D25644"/>
    <w:rsid w:val="00D272E8"/>
    <w:rsid w:val="00D2733C"/>
    <w:rsid w:val="00D30BB8"/>
    <w:rsid w:val="00D30F64"/>
    <w:rsid w:val="00D3262A"/>
    <w:rsid w:val="00D32767"/>
    <w:rsid w:val="00D33B1E"/>
    <w:rsid w:val="00D35511"/>
    <w:rsid w:val="00D3650B"/>
    <w:rsid w:val="00D36A8F"/>
    <w:rsid w:val="00D406B4"/>
    <w:rsid w:val="00D40E07"/>
    <w:rsid w:val="00D425F4"/>
    <w:rsid w:val="00D42D4C"/>
    <w:rsid w:val="00D44A9C"/>
    <w:rsid w:val="00D44ACB"/>
    <w:rsid w:val="00D463C9"/>
    <w:rsid w:val="00D46471"/>
    <w:rsid w:val="00D4718C"/>
    <w:rsid w:val="00D4782F"/>
    <w:rsid w:val="00D50C07"/>
    <w:rsid w:val="00D50F84"/>
    <w:rsid w:val="00D5287F"/>
    <w:rsid w:val="00D531C4"/>
    <w:rsid w:val="00D536C9"/>
    <w:rsid w:val="00D53885"/>
    <w:rsid w:val="00D54E2B"/>
    <w:rsid w:val="00D5544D"/>
    <w:rsid w:val="00D5588A"/>
    <w:rsid w:val="00D57868"/>
    <w:rsid w:val="00D57A68"/>
    <w:rsid w:val="00D61826"/>
    <w:rsid w:val="00D62AD7"/>
    <w:rsid w:val="00D6402A"/>
    <w:rsid w:val="00D6493B"/>
    <w:rsid w:val="00D64A55"/>
    <w:rsid w:val="00D70719"/>
    <w:rsid w:val="00D72A04"/>
    <w:rsid w:val="00D77AEA"/>
    <w:rsid w:val="00D81371"/>
    <w:rsid w:val="00D856C4"/>
    <w:rsid w:val="00D858D1"/>
    <w:rsid w:val="00D86C58"/>
    <w:rsid w:val="00D908C7"/>
    <w:rsid w:val="00D91E8E"/>
    <w:rsid w:val="00D93058"/>
    <w:rsid w:val="00D93151"/>
    <w:rsid w:val="00D93F46"/>
    <w:rsid w:val="00D94065"/>
    <w:rsid w:val="00D947D3"/>
    <w:rsid w:val="00D95D42"/>
    <w:rsid w:val="00D9760B"/>
    <w:rsid w:val="00DA0E4D"/>
    <w:rsid w:val="00DA17E3"/>
    <w:rsid w:val="00DA2A3D"/>
    <w:rsid w:val="00DA5E3E"/>
    <w:rsid w:val="00DA7691"/>
    <w:rsid w:val="00DB03CA"/>
    <w:rsid w:val="00DB0661"/>
    <w:rsid w:val="00DB0EF5"/>
    <w:rsid w:val="00DB2E0F"/>
    <w:rsid w:val="00DB4FC0"/>
    <w:rsid w:val="00DB5961"/>
    <w:rsid w:val="00DB7B9D"/>
    <w:rsid w:val="00DC0CBC"/>
    <w:rsid w:val="00DC26F3"/>
    <w:rsid w:val="00DC2A9C"/>
    <w:rsid w:val="00DC5331"/>
    <w:rsid w:val="00DD0C0F"/>
    <w:rsid w:val="00DD1E06"/>
    <w:rsid w:val="00DD2311"/>
    <w:rsid w:val="00DD4BB9"/>
    <w:rsid w:val="00DD6A79"/>
    <w:rsid w:val="00DE03C1"/>
    <w:rsid w:val="00DE440F"/>
    <w:rsid w:val="00DE4B76"/>
    <w:rsid w:val="00DE557A"/>
    <w:rsid w:val="00DE6627"/>
    <w:rsid w:val="00DF0561"/>
    <w:rsid w:val="00DF05A9"/>
    <w:rsid w:val="00DF233B"/>
    <w:rsid w:val="00DF3C36"/>
    <w:rsid w:val="00DF413E"/>
    <w:rsid w:val="00DF5B31"/>
    <w:rsid w:val="00DF6D9D"/>
    <w:rsid w:val="00E02859"/>
    <w:rsid w:val="00E03121"/>
    <w:rsid w:val="00E035E1"/>
    <w:rsid w:val="00E068BB"/>
    <w:rsid w:val="00E11804"/>
    <w:rsid w:val="00E1362E"/>
    <w:rsid w:val="00E13826"/>
    <w:rsid w:val="00E13C43"/>
    <w:rsid w:val="00E15FE9"/>
    <w:rsid w:val="00E17D93"/>
    <w:rsid w:val="00E17ED9"/>
    <w:rsid w:val="00E20233"/>
    <w:rsid w:val="00E20780"/>
    <w:rsid w:val="00E20F7B"/>
    <w:rsid w:val="00E21D52"/>
    <w:rsid w:val="00E222DA"/>
    <w:rsid w:val="00E24975"/>
    <w:rsid w:val="00E24F89"/>
    <w:rsid w:val="00E260F1"/>
    <w:rsid w:val="00E30D54"/>
    <w:rsid w:val="00E325C0"/>
    <w:rsid w:val="00E33410"/>
    <w:rsid w:val="00E36ED0"/>
    <w:rsid w:val="00E37095"/>
    <w:rsid w:val="00E375B8"/>
    <w:rsid w:val="00E40125"/>
    <w:rsid w:val="00E403FE"/>
    <w:rsid w:val="00E452BD"/>
    <w:rsid w:val="00E45B63"/>
    <w:rsid w:val="00E47000"/>
    <w:rsid w:val="00E47E70"/>
    <w:rsid w:val="00E47F71"/>
    <w:rsid w:val="00E50038"/>
    <w:rsid w:val="00E50B88"/>
    <w:rsid w:val="00E5117B"/>
    <w:rsid w:val="00E5540E"/>
    <w:rsid w:val="00E569F1"/>
    <w:rsid w:val="00E603A0"/>
    <w:rsid w:val="00E6116F"/>
    <w:rsid w:val="00E620AC"/>
    <w:rsid w:val="00E62354"/>
    <w:rsid w:val="00E62DF9"/>
    <w:rsid w:val="00E6323F"/>
    <w:rsid w:val="00E64D86"/>
    <w:rsid w:val="00E65EB8"/>
    <w:rsid w:val="00E6793A"/>
    <w:rsid w:val="00E702ED"/>
    <w:rsid w:val="00E718E3"/>
    <w:rsid w:val="00E73078"/>
    <w:rsid w:val="00E733F3"/>
    <w:rsid w:val="00E73B1F"/>
    <w:rsid w:val="00E74E21"/>
    <w:rsid w:val="00E751B7"/>
    <w:rsid w:val="00E7689F"/>
    <w:rsid w:val="00E8023E"/>
    <w:rsid w:val="00E8078C"/>
    <w:rsid w:val="00E807CC"/>
    <w:rsid w:val="00E83B60"/>
    <w:rsid w:val="00E90E37"/>
    <w:rsid w:val="00E92DEE"/>
    <w:rsid w:val="00E96A77"/>
    <w:rsid w:val="00EA1A5A"/>
    <w:rsid w:val="00EA344F"/>
    <w:rsid w:val="00EA3AF3"/>
    <w:rsid w:val="00EA4D32"/>
    <w:rsid w:val="00EA5D9A"/>
    <w:rsid w:val="00EA65DA"/>
    <w:rsid w:val="00EA6E28"/>
    <w:rsid w:val="00EA7920"/>
    <w:rsid w:val="00EA7B74"/>
    <w:rsid w:val="00EB0204"/>
    <w:rsid w:val="00EB1277"/>
    <w:rsid w:val="00EB1766"/>
    <w:rsid w:val="00EC0B2D"/>
    <w:rsid w:val="00EC1E80"/>
    <w:rsid w:val="00EC2781"/>
    <w:rsid w:val="00EC36BB"/>
    <w:rsid w:val="00EC4FA1"/>
    <w:rsid w:val="00EC57DA"/>
    <w:rsid w:val="00EC718B"/>
    <w:rsid w:val="00EC734E"/>
    <w:rsid w:val="00EC7B51"/>
    <w:rsid w:val="00ED0780"/>
    <w:rsid w:val="00ED0985"/>
    <w:rsid w:val="00ED30A1"/>
    <w:rsid w:val="00ED42CC"/>
    <w:rsid w:val="00ED43BD"/>
    <w:rsid w:val="00ED51A2"/>
    <w:rsid w:val="00ED737A"/>
    <w:rsid w:val="00EE09D6"/>
    <w:rsid w:val="00EE1A44"/>
    <w:rsid w:val="00EE2030"/>
    <w:rsid w:val="00EE245A"/>
    <w:rsid w:val="00EE2FC1"/>
    <w:rsid w:val="00EE42C5"/>
    <w:rsid w:val="00EE489E"/>
    <w:rsid w:val="00EE5A55"/>
    <w:rsid w:val="00EE7506"/>
    <w:rsid w:val="00EF0B3B"/>
    <w:rsid w:val="00EF0D64"/>
    <w:rsid w:val="00EF1201"/>
    <w:rsid w:val="00EF16E5"/>
    <w:rsid w:val="00EF2792"/>
    <w:rsid w:val="00EF5A2D"/>
    <w:rsid w:val="00EF5CD2"/>
    <w:rsid w:val="00EF7105"/>
    <w:rsid w:val="00EF79E9"/>
    <w:rsid w:val="00F0017D"/>
    <w:rsid w:val="00F00723"/>
    <w:rsid w:val="00F00E45"/>
    <w:rsid w:val="00F02E6E"/>
    <w:rsid w:val="00F031FF"/>
    <w:rsid w:val="00F042D6"/>
    <w:rsid w:val="00F04A98"/>
    <w:rsid w:val="00F0647D"/>
    <w:rsid w:val="00F07186"/>
    <w:rsid w:val="00F07414"/>
    <w:rsid w:val="00F0779C"/>
    <w:rsid w:val="00F103BC"/>
    <w:rsid w:val="00F105A5"/>
    <w:rsid w:val="00F11000"/>
    <w:rsid w:val="00F112E9"/>
    <w:rsid w:val="00F115FF"/>
    <w:rsid w:val="00F118E5"/>
    <w:rsid w:val="00F11D19"/>
    <w:rsid w:val="00F12368"/>
    <w:rsid w:val="00F15DCC"/>
    <w:rsid w:val="00F1658B"/>
    <w:rsid w:val="00F177B3"/>
    <w:rsid w:val="00F17B7A"/>
    <w:rsid w:val="00F2008B"/>
    <w:rsid w:val="00F2025D"/>
    <w:rsid w:val="00F20657"/>
    <w:rsid w:val="00F20905"/>
    <w:rsid w:val="00F20F16"/>
    <w:rsid w:val="00F23F19"/>
    <w:rsid w:val="00F26FCA"/>
    <w:rsid w:val="00F320DB"/>
    <w:rsid w:val="00F32E0F"/>
    <w:rsid w:val="00F34AE6"/>
    <w:rsid w:val="00F35A9B"/>
    <w:rsid w:val="00F36A00"/>
    <w:rsid w:val="00F37C84"/>
    <w:rsid w:val="00F40963"/>
    <w:rsid w:val="00F426ED"/>
    <w:rsid w:val="00F4379F"/>
    <w:rsid w:val="00F438B9"/>
    <w:rsid w:val="00F43C8C"/>
    <w:rsid w:val="00F44DA2"/>
    <w:rsid w:val="00F44DDB"/>
    <w:rsid w:val="00F472B0"/>
    <w:rsid w:val="00F4773C"/>
    <w:rsid w:val="00F510CC"/>
    <w:rsid w:val="00F51C74"/>
    <w:rsid w:val="00F53097"/>
    <w:rsid w:val="00F5453E"/>
    <w:rsid w:val="00F545AA"/>
    <w:rsid w:val="00F551C3"/>
    <w:rsid w:val="00F554D6"/>
    <w:rsid w:val="00F602E8"/>
    <w:rsid w:val="00F6082C"/>
    <w:rsid w:val="00F61CC7"/>
    <w:rsid w:val="00F647C3"/>
    <w:rsid w:val="00F64E20"/>
    <w:rsid w:val="00F6553E"/>
    <w:rsid w:val="00F65E19"/>
    <w:rsid w:val="00F70303"/>
    <w:rsid w:val="00F72D6A"/>
    <w:rsid w:val="00F73D69"/>
    <w:rsid w:val="00F751CC"/>
    <w:rsid w:val="00F76258"/>
    <w:rsid w:val="00F8006D"/>
    <w:rsid w:val="00F80DDE"/>
    <w:rsid w:val="00F817E7"/>
    <w:rsid w:val="00F8216D"/>
    <w:rsid w:val="00F82EB5"/>
    <w:rsid w:val="00F83551"/>
    <w:rsid w:val="00F850D2"/>
    <w:rsid w:val="00F863A0"/>
    <w:rsid w:val="00F91D22"/>
    <w:rsid w:val="00F92D06"/>
    <w:rsid w:val="00F938DE"/>
    <w:rsid w:val="00F94499"/>
    <w:rsid w:val="00F94684"/>
    <w:rsid w:val="00F94BE8"/>
    <w:rsid w:val="00F94F59"/>
    <w:rsid w:val="00F97FDE"/>
    <w:rsid w:val="00FA0C25"/>
    <w:rsid w:val="00FA1112"/>
    <w:rsid w:val="00FA19CE"/>
    <w:rsid w:val="00FA480E"/>
    <w:rsid w:val="00FA77CA"/>
    <w:rsid w:val="00FB1917"/>
    <w:rsid w:val="00FB1F14"/>
    <w:rsid w:val="00FB483C"/>
    <w:rsid w:val="00FB4C8C"/>
    <w:rsid w:val="00FB51A2"/>
    <w:rsid w:val="00FB78A3"/>
    <w:rsid w:val="00FC031C"/>
    <w:rsid w:val="00FC0B67"/>
    <w:rsid w:val="00FC0CF6"/>
    <w:rsid w:val="00FC0F8A"/>
    <w:rsid w:val="00FC1B6B"/>
    <w:rsid w:val="00FC1F4F"/>
    <w:rsid w:val="00FC4284"/>
    <w:rsid w:val="00FC438D"/>
    <w:rsid w:val="00FC4AAB"/>
    <w:rsid w:val="00FC5230"/>
    <w:rsid w:val="00FC667D"/>
    <w:rsid w:val="00FD16AA"/>
    <w:rsid w:val="00FD1D59"/>
    <w:rsid w:val="00FD27E0"/>
    <w:rsid w:val="00FD3390"/>
    <w:rsid w:val="00FD3FCF"/>
    <w:rsid w:val="00FD555B"/>
    <w:rsid w:val="00FD720F"/>
    <w:rsid w:val="00FE0483"/>
    <w:rsid w:val="00FE0695"/>
    <w:rsid w:val="00FE3667"/>
    <w:rsid w:val="00FE486D"/>
    <w:rsid w:val="00FE6114"/>
    <w:rsid w:val="00FE6949"/>
    <w:rsid w:val="00FE6E3A"/>
    <w:rsid w:val="00FE736D"/>
    <w:rsid w:val="00FE78C7"/>
    <w:rsid w:val="00FF0D9C"/>
    <w:rsid w:val="00FF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4524"/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autoRedefine/>
    <w:qFormat/>
    <w:rsid w:val="0019374C"/>
    <w:pPr>
      <w:keepNext/>
      <w:spacing w:before="240" w:after="60"/>
      <w:outlineLvl w:val="0"/>
    </w:pPr>
    <w:rPr>
      <w:rFonts w:cs="Arial"/>
      <w:b/>
      <w:bCs/>
      <w:kern w:val="32"/>
      <w:sz w:val="52"/>
      <w:szCs w:val="56"/>
    </w:rPr>
  </w:style>
  <w:style w:type="paragraph" w:styleId="Heading2">
    <w:name w:val="heading 2"/>
    <w:basedOn w:val="Normal"/>
    <w:next w:val="Normal"/>
    <w:link w:val="Heading2Char"/>
    <w:autoRedefine/>
    <w:qFormat/>
    <w:rsid w:val="00051BD8"/>
    <w:pPr>
      <w:keepNext/>
      <w:spacing w:before="240" w:after="60"/>
      <w:outlineLvl w:val="1"/>
    </w:pPr>
    <w:rPr>
      <w:rFonts w:cs="Arial"/>
      <w:b/>
      <w:bCs/>
      <w:iCs/>
      <w:sz w:val="4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3B513B"/>
    <w:pPr>
      <w:keepNext/>
      <w:keepLines/>
      <w:spacing w:before="200"/>
      <w:outlineLvl w:val="2"/>
    </w:pPr>
    <w:rPr>
      <w:b/>
      <w:bCs/>
      <w:color w:val="000000"/>
      <w:sz w:val="36"/>
    </w:rPr>
  </w:style>
  <w:style w:type="paragraph" w:styleId="Heading4">
    <w:name w:val="heading 4"/>
    <w:basedOn w:val="Normal"/>
    <w:next w:val="Normal"/>
    <w:link w:val="Heading4Char"/>
    <w:autoRedefine/>
    <w:qFormat/>
    <w:rsid w:val="003B513B"/>
    <w:pPr>
      <w:keepNext/>
      <w:keepLines/>
      <w:spacing w:before="200"/>
      <w:outlineLvl w:val="3"/>
    </w:pPr>
    <w:rPr>
      <w:b/>
      <w:bCs/>
      <w:iCs/>
      <w:color w:val="000000"/>
      <w:sz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84524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84524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84524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84524"/>
    <w:pPr>
      <w:keepNext/>
      <w:keepLines/>
      <w:spacing w:before="200"/>
      <w:outlineLvl w:val="7"/>
    </w:pPr>
    <w:rPr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84524"/>
    <w:pPr>
      <w:keepNext/>
      <w:keepLines/>
      <w:spacing w:before="200"/>
      <w:outlineLvl w:val="8"/>
    </w:pPr>
    <w:rPr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FollowedHyperlink"/>
    <w:uiPriority w:val="99"/>
    <w:rsid w:val="004F24F0"/>
    <w:rPr>
      <w:rFonts w:ascii="Calibri" w:hAnsi="Calibri"/>
      <w:color w:val="0000FF"/>
      <w:sz w:val="22"/>
      <w:u w:val="single"/>
      <w:bdr w:val="none" w:sz="0" w:space="0" w:color="auto"/>
      <w:shd w:val="clear" w:color="auto" w:fill="auto"/>
    </w:rPr>
  </w:style>
  <w:style w:type="paragraph" w:styleId="TOC1">
    <w:name w:val="toc 1"/>
    <w:basedOn w:val="Normal"/>
    <w:next w:val="Normal"/>
    <w:autoRedefine/>
    <w:uiPriority w:val="39"/>
    <w:qFormat/>
    <w:rsid w:val="005A3440"/>
    <w:pPr>
      <w:tabs>
        <w:tab w:val="right" w:pos="9350"/>
      </w:tabs>
      <w:spacing w:before="240" w:after="120"/>
    </w:pPr>
    <w:rPr>
      <w:b/>
      <w:bCs/>
      <w:caps/>
      <w:noProof/>
      <w:szCs w:val="22"/>
    </w:rPr>
  </w:style>
  <w:style w:type="paragraph" w:styleId="TOC2">
    <w:name w:val="toc 2"/>
    <w:basedOn w:val="Normal"/>
    <w:next w:val="Normal"/>
    <w:autoRedefine/>
    <w:uiPriority w:val="39"/>
    <w:qFormat/>
    <w:rsid w:val="007A031F"/>
    <w:pPr>
      <w:tabs>
        <w:tab w:val="right" w:pos="9350"/>
      </w:tabs>
      <w:spacing w:before="120"/>
      <w:ind w:left="360"/>
    </w:pPr>
    <w:rPr>
      <w:smallCaps/>
      <w:noProof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F115FF"/>
    <w:pPr>
      <w:ind w:left="480"/>
    </w:pPr>
    <w:rPr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rsid w:val="003701B1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3701B1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3701B1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3701B1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3701B1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3701B1"/>
    <w:pPr>
      <w:ind w:left="1920"/>
    </w:pPr>
    <w:rPr>
      <w:sz w:val="18"/>
      <w:szCs w:val="18"/>
    </w:rPr>
  </w:style>
  <w:style w:type="paragraph" w:styleId="Header">
    <w:name w:val="header"/>
    <w:basedOn w:val="Normal"/>
    <w:rsid w:val="0032618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26183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B84524"/>
    <w:pPr>
      <w:widowControl w:val="0"/>
      <w:jc w:val="both"/>
    </w:pPr>
    <w:rPr>
      <w:szCs w:val="20"/>
    </w:rPr>
  </w:style>
  <w:style w:type="table" w:styleId="TableGrid">
    <w:name w:val="Table Grid"/>
    <w:basedOn w:val="TableNormal"/>
    <w:rsid w:val="009346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qFormat/>
    <w:rsid w:val="00602569"/>
    <w:pPr>
      <w:numPr>
        <w:ilvl w:val="1"/>
      </w:numPr>
    </w:pPr>
    <w:rPr>
      <w:i/>
      <w:iCs/>
      <w:color w:val="000000"/>
      <w:spacing w:val="15"/>
      <w:sz w:val="20"/>
    </w:rPr>
  </w:style>
  <w:style w:type="character" w:customStyle="1" w:styleId="SubtitleChar">
    <w:name w:val="Subtitle Char"/>
    <w:basedOn w:val="DefaultParagraphFont"/>
    <w:link w:val="Subtitle"/>
    <w:rsid w:val="00602569"/>
    <w:rPr>
      <w:rFonts w:ascii="Calibri" w:eastAsia="Times New Roman" w:hAnsi="Calibri" w:cs="Times New Roman"/>
      <w:i/>
      <w:iCs/>
      <w:color w:val="000000"/>
      <w:spacing w:val="15"/>
      <w:szCs w:val="24"/>
    </w:rPr>
  </w:style>
  <w:style w:type="character" w:customStyle="1" w:styleId="Heading2Char">
    <w:name w:val="Heading 2 Char"/>
    <w:basedOn w:val="DefaultParagraphFont"/>
    <w:link w:val="Heading2"/>
    <w:rsid w:val="00051BD8"/>
    <w:rPr>
      <w:rFonts w:ascii="Calibri" w:hAnsi="Calibri" w:cs="Arial"/>
      <w:b/>
      <w:bCs/>
      <w:iCs/>
      <w:sz w:val="48"/>
      <w:szCs w:val="28"/>
    </w:rPr>
  </w:style>
  <w:style w:type="character" w:styleId="FollowedHyperlink">
    <w:name w:val="FollowedHyperlink"/>
    <w:basedOn w:val="DefaultParagraphFont"/>
    <w:rsid w:val="004F24F0"/>
    <w:rPr>
      <w:rFonts w:ascii="Calibri" w:hAnsi="Calibri"/>
      <w:color w:val="365F91"/>
      <w:sz w:val="22"/>
      <w:u w:val="single"/>
      <w:bdr w:val="none" w:sz="0" w:space="0" w:color="auto"/>
      <w:shd w:val="clear" w:color="auto" w:fill="auto"/>
    </w:rPr>
  </w:style>
  <w:style w:type="character" w:styleId="PageNumber">
    <w:name w:val="page number"/>
    <w:basedOn w:val="DefaultParagraphFont"/>
    <w:rsid w:val="00FB51A2"/>
  </w:style>
  <w:style w:type="paragraph" w:styleId="Title">
    <w:name w:val="Title"/>
    <w:basedOn w:val="Normal"/>
    <w:next w:val="Normal"/>
    <w:link w:val="TitleChar"/>
    <w:qFormat/>
    <w:rsid w:val="00602569"/>
    <w:pPr>
      <w:pBdr>
        <w:bottom w:val="single" w:sz="8" w:space="4" w:color="4F81BD"/>
      </w:pBdr>
      <w:spacing w:after="300"/>
      <w:contextualSpacing/>
    </w:pPr>
    <w:rPr>
      <w:color w:val="000000"/>
      <w:spacing w:val="5"/>
      <w:kern w:val="28"/>
      <w:sz w:val="52"/>
      <w:szCs w:val="52"/>
    </w:rPr>
  </w:style>
  <w:style w:type="paragraph" w:styleId="Caption">
    <w:name w:val="caption"/>
    <w:basedOn w:val="Normal"/>
    <w:next w:val="Normal"/>
    <w:qFormat/>
    <w:rsid w:val="00E6116F"/>
    <w:rPr>
      <w:bCs/>
      <w:sz w:val="20"/>
      <w:szCs w:val="20"/>
    </w:rPr>
  </w:style>
  <w:style w:type="character" w:styleId="CommentReference">
    <w:name w:val="annotation reference"/>
    <w:basedOn w:val="DefaultParagraphFont"/>
    <w:semiHidden/>
    <w:rsid w:val="00B25F61"/>
    <w:rPr>
      <w:sz w:val="16"/>
      <w:szCs w:val="16"/>
    </w:rPr>
  </w:style>
  <w:style w:type="paragraph" w:styleId="CommentText">
    <w:name w:val="annotation text"/>
    <w:basedOn w:val="Normal"/>
    <w:semiHidden/>
    <w:rsid w:val="00B25F6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B25F61"/>
    <w:rPr>
      <w:b/>
      <w:bCs/>
    </w:rPr>
  </w:style>
  <w:style w:type="paragraph" w:styleId="BalloonText">
    <w:name w:val="Balloon Text"/>
    <w:basedOn w:val="Normal"/>
    <w:link w:val="BalloonTextChar"/>
    <w:rsid w:val="00B25F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41A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602569"/>
    <w:pPr>
      <w:keepLines/>
      <w:spacing w:before="480" w:after="0" w:line="276" w:lineRule="auto"/>
      <w:outlineLvl w:val="9"/>
    </w:pPr>
    <w:rPr>
      <w:rFonts w:cs="Times New Roman"/>
      <w:color w:val="000000"/>
      <w:kern w:val="0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39343B"/>
    <w:rPr>
      <w:color w:val="808080"/>
    </w:rPr>
  </w:style>
  <w:style w:type="paragraph" w:styleId="NormalWeb">
    <w:name w:val="Normal (Web)"/>
    <w:basedOn w:val="Normal"/>
    <w:uiPriority w:val="99"/>
    <w:unhideWhenUsed/>
    <w:rsid w:val="00D57A68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602569"/>
    <w:rPr>
      <w:rFonts w:ascii="Calibri" w:eastAsia="Times New Roman" w:hAnsi="Calibri" w:cs="Times New Roman"/>
      <w:color w:val="000000"/>
      <w:spacing w:val="5"/>
      <w:kern w:val="28"/>
      <w:sz w:val="52"/>
      <w:szCs w:val="52"/>
    </w:rPr>
  </w:style>
  <w:style w:type="character" w:customStyle="1" w:styleId="objectname1">
    <w:name w:val="object_name1"/>
    <w:basedOn w:val="DefaultParagraphFont"/>
    <w:rsid w:val="00D57A68"/>
    <w:rPr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57A68"/>
    <w:rPr>
      <w:b/>
      <w:bCs/>
    </w:rPr>
  </w:style>
  <w:style w:type="character" w:customStyle="1" w:styleId="StyleBody">
    <w:name w:val="Style +Body"/>
    <w:basedOn w:val="DefaultParagraphFont"/>
    <w:rsid w:val="00D54E2B"/>
    <w:rPr>
      <w:rFonts w:ascii="Calibri" w:hAnsi="Calibri"/>
      <w:sz w:val="22"/>
    </w:rPr>
  </w:style>
  <w:style w:type="character" w:customStyle="1" w:styleId="Heading3Char">
    <w:name w:val="Heading 3 Char"/>
    <w:basedOn w:val="DefaultParagraphFont"/>
    <w:link w:val="Heading3"/>
    <w:rsid w:val="003B513B"/>
    <w:rPr>
      <w:rFonts w:ascii="Calibri" w:eastAsia="Times New Roman" w:hAnsi="Calibri" w:cs="Times New Roman"/>
      <w:b/>
      <w:bCs/>
      <w:color w:val="000000"/>
      <w:sz w:val="36"/>
      <w:szCs w:val="24"/>
    </w:rPr>
  </w:style>
  <w:style w:type="character" w:customStyle="1" w:styleId="Heading4Char">
    <w:name w:val="Heading 4 Char"/>
    <w:basedOn w:val="DefaultParagraphFont"/>
    <w:link w:val="Heading4"/>
    <w:rsid w:val="003B513B"/>
    <w:rPr>
      <w:rFonts w:ascii="Calibri" w:eastAsia="Times New Roman" w:hAnsi="Calibri" w:cs="Times New Roman"/>
      <w:b/>
      <w:bCs/>
      <w:iCs/>
      <w:color w:val="000000"/>
      <w:sz w:val="32"/>
      <w:szCs w:val="24"/>
    </w:rPr>
  </w:style>
  <w:style w:type="character" w:customStyle="1" w:styleId="StyleBody1">
    <w:name w:val="Style +Body1"/>
    <w:basedOn w:val="DefaultParagraphFont"/>
    <w:rsid w:val="00DE03C1"/>
    <w:rPr>
      <w:rFonts w:ascii="Calibri" w:hAnsi="Calibri"/>
      <w:sz w:val="22"/>
    </w:rPr>
  </w:style>
  <w:style w:type="character" w:styleId="IntenseEmphasis">
    <w:name w:val="Intense Emphasis"/>
    <w:basedOn w:val="DefaultParagraphFont"/>
    <w:uiPriority w:val="21"/>
    <w:qFormat/>
    <w:rsid w:val="00602569"/>
    <w:rPr>
      <w:rFonts w:ascii="Calibri" w:hAnsi="Calibri"/>
      <w:b/>
      <w:bCs/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56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569"/>
    <w:rPr>
      <w:rFonts w:ascii="Calibri" w:hAnsi="Calibri"/>
      <w:b/>
      <w:bCs/>
      <w:i/>
      <w:iCs/>
      <w:color w:val="000000"/>
      <w:sz w:val="22"/>
      <w:szCs w:val="24"/>
    </w:rPr>
  </w:style>
  <w:style w:type="character" w:styleId="SubtleReference">
    <w:name w:val="Subtle Reference"/>
    <w:basedOn w:val="DefaultParagraphFont"/>
    <w:uiPriority w:val="31"/>
    <w:qFormat/>
    <w:rsid w:val="00602569"/>
    <w:rPr>
      <w:rFonts w:ascii="Calibri" w:hAnsi="Calibri"/>
      <w:smallCaps/>
      <w:color w:val="808080"/>
      <w:u w:val="single"/>
    </w:rPr>
  </w:style>
  <w:style w:type="character" w:styleId="IntenseReference">
    <w:name w:val="Intense Reference"/>
    <w:basedOn w:val="DefaultParagraphFont"/>
    <w:uiPriority w:val="32"/>
    <w:qFormat/>
    <w:rsid w:val="00602569"/>
    <w:rPr>
      <w:rFonts w:ascii="Calibri" w:hAnsi="Calibri"/>
      <w:b/>
      <w:bCs/>
      <w:smallCaps/>
      <w:color w:val="808080"/>
      <w:spacing w:val="5"/>
      <w:u w:val="single"/>
    </w:rPr>
  </w:style>
  <w:style w:type="paragraph" w:styleId="TOAHeading">
    <w:name w:val="toa heading"/>
    <w:basedOn w:val="Normal"/>
    <w:next w:val="Normal"/>
    <w:rsid w:val="00B84524"/>
    <w:pPr>
      <w:spacing w:before="120"/>
    </w:pPr>
    <w:rPr>
      <w:b/>
      <w:bCs/>
      <w:sz w:val="24"/>
    </w:rPr>
  </w:style>
  <w:style w:type="character" w:customStyle="1" w:styleId="Heading5Char">
    <w:name w:val="Heading 5 Char"/>
    <w:basedOn w:val="DefaultParagraphFont"/>
    <w:link w:val="Heading5"/>
    <w:semiHidden/>
    <w:rsid w:val="00B84524"/>
    <w:rPr>
      <w:rFonts w:ascii="Calibri" w:eastAsia="Times New Roman" w:hAnsi="Calibri" w:cs="Times New Roman"/>
      <w:color w:val="243F60"/>
      <w:sz w:val="22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B84524"/>
    <w:rPr>
      <w:rFonts w:ascii="Calibri" w:eastAsia="Times New Roman" w:hAnsi="Calibri" w:cs="Times New Roman"/>
      <w:i/>
      <w:iCs/>
      <w:color w:val="243F60"/>
      <w:sz w:val="22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B84524"/>
    <w:rPr>
      <w:rFonts w:ascii="Calibri" w:eastAsia="Times New Roman" w:hAnsi="Calibri" w:cs="Times New Roman"/>
      <w:i/>
      <w:iCs/>
      <w:color w:val="404040"/>
      <w:sz w:val="22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84524"/>
    <w:rPr>
      <w:rFonts w:ascii="Calibri" w:eastAsia="Times New Roman" w:hAnsi="Calibri" w:cs="Times New Roman"/>
      <w:color w:val="404040"/>
    </w:rPr>
  </w:style>
  <w:style w:type="character" w:customStyle="1" w:styleId="Heading9Char">
    <w:name w:val="Heading 9 Char"/>
    <w:basedOn w:val="DefaultParagraphFont"/>
    <w:link w:val="Heading9"/>
    <w:semiHidden/>
    <w:rsid w:val="00B84524"/>
    <w:rPr>
      <w:rFonts w:ascii="Calibri" w:eastAsia="Times New Roman" w:hAnsi="Calibri" w:cs="Times New Roman"/>
      <w:i/>
      <w:iCs/>
      <w:color w:val="404040"/>
    </w:rPr>
  </w:style>
  <w:style w:type="paragraph" w:styleId="BlockText">
    <w:name w:val="Block Text"/>
    <w:basedOn w:val="Normal"/>
    <w:rsid w:val="00B84524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ind w:left="1152" w:right="1152"/>
    </w:pPr>
    <w:rPr>
      <w:i/>
      <w:iCs/>
      <w:color w:val="4F81BD"/>
    </w:rPr>
  </w:style>
  <w:style w:type="character" w:customStyle="1" w:styleId="BodyTextChar">
    <w:name w:val="Body Text Char"/>
    <w:basedOn w:val="DefaultParagraphFont"/>
    <w:link w:val="BodyText"/>
    <w:rsid w:val="00B84524"/>
    <w:rPr>
      <w:rFonts w:ascii="Calibri" w:hAnsi="Calibri"/>
      <w:sz w:val="22"/>
    </w:rPr>
  </w:style>
  <w:style w:type="paragraph" w:customStyle="1" w:styleId="headerGuides">
    <w:name w:val="headerGuides"/>
    <w:basedOn w:val="Heading1"/>
    <w:autoRedefine/>
    <w:rsid w:val="004420E5"/>
    <w:rPr>
      <w:rFonts w:cs="Tahoma"/>
    </w:rPr>
  </w:style>
  <w:style w:type="character" w:customStyle="1" w:styleId="BalloonTextChar">
    <w:name w:val="Balloon Text Char"/>
    <w:basedOn w:val="DefaultParagraphFont"/>
    <w:link w:val="BalloonText"/>
    <w:rsid w:val="00850502"/>
    <w:rPr>
      <w:rFonts w:ascii="Tahoma" w:hAnsi="Tahoma" w:cs="Tahoma"/>
      <w:sz w:val="16"/>
      <w:szCs w:val="16"/>
    </w:rPr>
  </w:style>
  <w:style w:type="paragraph" w:customStyle="1" w:styleId="StyleCaptionTrebuchetMSLeft025">
    <w:name w:val="Style Caption + Trebuchet MS Left:  0.25&quot;"/>
    <w:basedOn w:val="Caption"/>
    <w:rsid w:val="00850502"/>
    <w:pPr>
      <w:ind w:left="360"/>
    </w:pPr>
  </w:style>
  <w:style w:type="character" w:customStyle="1" w:styleId="C1HJump">
    <w:name w:val="C1H Jump"/>
    <w:basedOn w:val="DefaultParagraphFont"/>
    <w:rsid w:val="00E6116F"/>
    <w:rPr>
      <w:color w:val="008000"/>
    </w:rPr>
  </w:style>
  <w:style w:type="paragraph" w:customStyle="1" w:styleId="DocTable">
    <w:name w:val="DocTable"/>
    <w:basedOn w:val="Normal"/>
    <w:qFormat/>
    <w:rsid w:val="009E7922"/>
    <w:pPr>
      <w:spacing w:before="60" w:after="60"/>
    </w:pPr>
    <w:rPr>
      <w:rFonts w:cs="Angsana New"/>
      <w:sz w:val="20"/>
      <w:szCs w:val="20"/>
    </w:rPr>
  </w:style>
  <w:style w:type="paragraph" w:customStyle="1" w:styleId="DocTableHeader">
    <w:name w:val="DocTableHeader"/>
    <w:basedOn w:val="Normal"/>
    <w:qFormat/>
    <w:rsid w:val="009E7922"/>
    <w:pPr>
      <w:spacing w:before="60" w:after="60"/>
    </w:pPr>
    <w:rPr>
      <w:rFonts w:cs="Tahoma"/>
      <w:b/>
      <w:sz w:val="20"/>
      <w:szCs w:val="20"/>
    </w:rPr>
  </w:style>
  <w:style w:type="character" w:customStyle="1" w:styleId="C1HPopup">
    <w:name w:val="C1H Popup"/>
    <w:basedOn w:val="StyleBody"/>
    <w:rsid w:val="0019374C"/>
    <w:rPr>
      <w:rFonts w:ascii="Calibri" w:hAnsi="Calibri"/>
      <w:i/>
      <w:color w:val="00800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6784">
          <w:marLeft w:val="0"/>
          <w:marRight w:val="0"/>
          <w:marTop w:val="0"/>
          <w:marBottom w:val="0"/>
          <w:divBdr>
            <w:top w:val="single" w:sz="6" w:space="2" w:color="000000"/>
            <w:left w:val="single" w:sz="6" w:space="2" w:color="000000"/>
            <w:bottom w:val="single" w:sz="6" w:space="2" w:color="000000"/>
            <w:right w:val="single" w:sz="6" w:space="2" w:color="000000"/>
          </w:divBdr>
          <w:divsChild>
            <w:div w:id="963999803">
              <w:marLeft w:val="0"/>
              <w:marRight w:val="0"/>
              <w:marTop w:val="0"/>
              <w:marBottom w:val="0"/>
              <w:divBdr>
                <w:top w:val="single" w:sz="6" w:space="2" w:color="000000"/>
                <w:left w:val="single" w:sz="6" w:space="2" w:color="000000"/>
                <w:bottom w:val="single" w:sz="6" w:space="2" w:color="000000"/>
                <w:right w:val="single" w:sz="6" w:space="2" w:color="000000"/>
              </w:divBdr>
            </w:div>
          </w:divsChild>
        </w:div>
      </w:divsChild>
    </w:div>
    <w:div w:id="1366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10134">
          <w:marLeft w:val="0"/>
          <w:marRight w:val="0"/>
          <w:marTop w:val="0"/>
          <w:marBottom w:val="0"/>
          <w:divBdr>
            <w:top w:val="single" w:sz="6" w:space="2" w:color="000000"/>
            <w:left w:val="single" w:sz="6" w:space="2" w:color="000000"/>
            <w:bottom w:val="single" w:sz="6" w:space="2" w:color="000000"/>
            <w:right w:val="single" w:sz="6" w:space="2" w:color="000000"/>
          </w:divBdr>
          <w:divsChild>
            <w:div w:id="664821398">
              <w:marLeft w:val="0"/>
              <w:marRight w:val="0"/>
              <w:marTop w:val="0"/>
              <w:marBottom w:val="0"/>
              <w:divBdr>
                <w:top w:val="single" w:sz="6" w:space="2" w:color="000000"/>
                <w:left w:val="single" w:sz="6" w:space="2" w:color="000000"/>
                <w:bottom w:val="single" w:sz="6" w:space="2" w:color="000000"/>
                <w:right w:val="single" w:sz="6" w:space="2" w:color="000000"/>
              </w:divBdr>
            </w:div>
          </w:divsChild>
        </w:div>
      </w:divsChild>
    </w:div>
    <w:div w:id="2472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wsgroup.com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hyperlink" Target="http://www.moverssuite.com/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available_bookmarks.doc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support.moverssuite.com/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uppe\AppData\Roaming\Microsoft\Templates\C1H_NOMARGI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DD203-4429-4F94-8ABD-C7B48486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C1H_NOMARGIN</Template>
  <TotalTime>76</TotalTime>
  <Pages>21</Pages>
  <Words>2807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User Guide to Bookmarks</vt:lpstr>
    </vt:vector>
  </TitlesOfParts>
  <Company>Mover's Suite Software, LLC</Company>
  <LinksUpToDate>false</LinksUpToDate>
  <CharactersWithSpaces>18775</CharactersWithSpaces>
  <SharedDoc>false</SharedDoc>
  <HLinks>
    <vt:vector size="96" baseType="variant">
      <vt:variant>
        <vt:i4>131182</vt:i4>
      </vt:variant>
      <vt:variant>
        <vt:i4>96</vt:i4>
      </vt:variant>
      <vt:variant>
        <vt:i4>0</vt:i4>
      </vt:variant>
      <vt:variant>
        <vt:i4>5</vt:i4>
      </vt:variant>
      <vt:variant>
        <vt:lpwstr>available_bookmarks.doc</vt:lpwstr>
      </vt:variant>
      <vt:variant>
        <vt:lpwstr/>
      </vt:variant>
      <vt:variant>
        <vt:i4>131182</vt:i4>
      </vt:variant>
      <vt:variant>
        <vt:i4>93</vt:i4>
      </vt:variant>
      <vt:variant>
        <vt:i4>0</vt:i4>
      </vt:variant>
      <vt:variant>
        <vt:i4>5</vt:i4>
      </vt:variant>
      <vt:variant>
        <vt:lpwstr>available_bookmarks.doc</vt:lpwstr>
      </vt:variant>
      <vt:variant>
        <vt:lpwstr/>
      </vt:variant>
      <vt:variant>
        <vt:i4>131182</vt:i4>
      </vt:variant>
      <vt:variant>
        <vt:i4>69</vt:i4>
      </vt:variant>
      <vt:variant>
        <vt:i4>0</vt:i4>
      </vt:variant>
      <vt:variant>
        <vt:i4>5</vt:i4>
      </vt:variant>
      <vt:variant>
        <vt:lpwstr>available_bookmarks.doc</vt:lpwstr>
      </vt:variant>
      <vt:variant>
        <vt:lpwstr/>
      </vt:variant>
      <vt:variant>
        <vt:i4>327807</vt:i4>
      </vt:variant>
      <vt:variant>
        <vt:i4>66</vt:i4>
      </vt:variant>
      <vt:variant>
        <vt:i4>0</vt:i4>
      </vt:variant>
      <vt:variant>
        <vt:i4>5</vt:i4>
      </vt:variant>
      <vt:variant>
        <vt:lpwstr>user_guide_to_bookmarks.pdf</vt:lpwstr>
      </vt:variant>
      <vt:variant>
        <vt:lpwstr/>
      </vt:variant>
      <vt:variant>
        <vt:i4>1572916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_Toc297216028</vt:lpwstr>
      </vt:variant>
      <vt:variant>
        <vt:i4>1572916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_Toc297216027</vt:lpwstr>
      </vt:variant>
      <vt:variant>
        <vt:i4>1572916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_Toc297216026</vt:lpwstr>
      </vt:variant>
      <vt:variant>
        <vt:i4>1572916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_Toc297216025</vt:lpwstr>
      </vt:variant>
      <vt:variant>
        <vt:i4>1572916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_Toc297216024</vt:lpwstr>
      </vt:variant>
      <vt:variant>
        <vt:i4>1572916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_Toc297216023</vt:lpwstr>
      </vt:variant>
      <vt:variant>
        <vt:i4>1572916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_Toc297216022</vt:lpwstr>
      </vt:variant>
      <vt:variant>
        <vt:i4>1572916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_Toc297216021</vt:lpwstr>
      </vt:variant>
      <vt:variant>
        <vt:i4>1572916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_Toc297216020</vt:lpwstr>
      </vt:variant>
      <vt:variant>
        <vt:i4>2818153</vt:i4>
      </vt:variant>
      <vt:variant>
        <vt:i4>6</vt:i4>
      </vt:variant>
      <vt:variant>
        <vt:i4>0</vt:i4>
      </vt:variant>
      <vt:variant>
        <vt:i4>5</vt:i4>
      </vt:variant>
      <vt:variant>
        <vt:lpwstr>http://support.moverssuite.com/</vt:lpwstr>
      </vt:variant>
      <vt:variant>
        <vt:lpwstr/>
      </vt:variant>
      <vt:variant>
        <vt:i4>5505105</vt:i4>
      </vt:variant>
      <vt:variant>
        <vt:i4>3</vt:i4>
      </vt:variant>
      <vt:variant>
        <vt:i4>0</vt:i4>
      </vt:variant>
      <vt:variant>
        <vt:i4>5</vt:i4>
      </vt:variant>
      <vt:variant>
        <vt:lpwstr>http://www.ewsgroup.com/</vt:lpwstr>
      </vt:variant>
      <vt:variant>
        <vt:lpwstr/>
      </vt:variant>
      <vt:variant>
        <vt:i4>3342441</vt:i4>
      </vt:variant>
      <vt:variant>
        <vt:i4>0</vt:i4>
      </vt:variant>
      <vt:variant>
        <vt:i4>0</vt:i4>
      </vt:variant>
      <vt:variant>
        <vt:i4>5</vt:i4>
      </vt:variant>
      <vt:variant>
        <vt:lpwstr>http://www.moverssuite.com/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Guide to Bookmarks</dc:title>
  <dc:subject>User Guide</dc:subject>
  <dc:creator>aruppe</dc:creator>
  <cp:keywords>Bookmarks</cp:keywords>
  <dc:description>Setting up, understanding and using Bookmarks</dc:description>
  <cp:lastModifiedBy>Alex Ruppe</cp:lastModifiedBy>
  <cp:revision>15</cp:revision>
  <cp:lastPrinted>2011-06-30T22:52:00Z</cp:lastPrinted>
  <dcterms:created xsi:type="dcterms:W3CDTF">2011-06-30T22:53:00Z</dcterms:created>
  <dcterms:modified xsi:type="dcterms:W3CDTF">2012-06-22T17:07:00Z</dcterms:modified>
  <cp:category>4.0</cp:category>
  <cp:contentStatus>Spring 2011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3.5.0</vt:lpwstr>
  </property>
  <property fmtid="{D5CDD505-2E9C-101B-9397-08002B2CF9AE}" pid="3" name="Version Date">
    <vt:lpwstr>October 2007</vt:lpwstr>
  </property>
</Properties>
</file>